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965" w:rsidRDefault="0013184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1886F" wp14:editId="793BD27A">
                <wp:simplePos x="0" y="0"/>
                <wp:positionH relativeFrom="column">
                  <wp:posOffset>2621280</wp:posOffset>
                </wp:positionH>
                <wp:positionV relativeFrom="page">
                  <wp:posOffset>9730740</wp:posOffset>
                </wp:positionV>
                <wp:extent cx="3771900" cy="569595"/>
                <wp:effectExtent l="0" t="0" r="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6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3833" w:rsidRPr="00DE3833" w:rsidRDefault="00DE3833" w:rsidP="001318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E3833">
                              <w:rPr>
                                <w:b/>
                                <w:sz w:val="28"/>
                                <w:szCs w:val="28"/>
                              </w:rPr>
                              <w:t>МИНИСТЕРСТВО НА ЗЕМЕДЕЛИЕТО</w:t>
                            </w:r>
                            <w:r w:rsidR="0013184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И ХРАНИТЕ</w:t>
                            </w:r>
                          </w:p>
                          <w:p w:rsidR="00D10149" w:rsidRPr="00D10149" w:rsidRDefault="00D10149" w:rsidP="00131849">
                            <w:pPr>
                              <w:pStyle w:val="a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1886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06.4pt;margin-top:766.2pt;width:297pt;height:4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" fillcolor="white [3201]" stroked="f" strokeweight=".5pt">
                <v:textbox>
                  <w:txbxContent>
                    <w:p w:rsidR="00DE3833" w:rsidRPr="00DE3833" w:rsidRDefault="00DE3833" w:rsidP="001318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E3833">
                        <w:rPr>
                          <w:b/>
                          <w:sz w:val="28"/>
                          <w:szCs w:val="28"/>
                        </w:rPr>
                        <w:t>МИНИСТЕРСТВО НА ЗЕМЕДЕЛИЕТО</w:t>
                      </w:r>
                      <w:r w:rsidR="00131849">
                        <w:rPr>
                          <w:b/>
                          <w:sz w:val="28"/>
                          <w:szCs w:val="28"/>
                        </w:rPr>
                        <w:t xml:space="preserve"> И ХРАНИТЕ</w:t>
                      </w:r>
                    </w:p>
                    <w:p w:rsidR="00D10149" w:rsidRPr="00D10149" w:rsidRDefault="00D10149" w:rsidP="00131849">
                      <w:pPr>
                        <w:pStyle w:val="a5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226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BC725" wp14:editId="7B93B3F3">
                <wp:simplePos x="0" y="0"/>
                <wp:positionH relativeFrom="column">
                  <wp:posOffset>1398896</wp:posOffset>
                </wp:positionH>
                <wp:positionV relativeFrom="paragraph">
                  <wp:posOffset>1910688</wp:posOffset>
                </wp:positionV>
                <wp:extent cx="5838825" cy="7281080"/>
                <wp:effectExtent l="0" t="0" r="28575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28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10149" w:rsidRPr="00315695" w:rsidRDefault="00D10149" w:rsidP="00D10149">
                            <w:pPr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15695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П О К А Н А</w:t>
                            </w:r>
                          </w:p>
                          <w:p w:rsidR="00D10149" w:rsidRPr="00315695" w:rsidRDefault="00D10149" w:rsidP="00D10149">
                            <w:pPr>
                              <w:jc w:val="center"/>
                              <w:rPr>
                                <w:b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  <w:p w:rsidR="00D10149" w:rsidRPr="00315695" w:rsidRDefault="00B57814" w:rsidP="00D10149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ЗА ИНФОРМАЦИОННО</w:t>
                            </w:r>
                            <w:r w:rsidR="0061390E" w:rsidRPr="00315695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A865F0">
                              <w:rPr>
                                <w:b/>
                                <w:color w:val="000000"/>
                              </w:rPr>
                              <w:t>СЪБИТИЕ</w:t>
                            </w:r>
                          </w:p>
                          <w:p w:rsidR="00D10149" w:rsidRPr="00315695" w:rsidRDefault="00D10149" w:rsidP="00D10149">
                            <w:pPr>
                              <w:spacing w:after="240"/>
                              <w:jc w:val="center"/>
                              <w:rPr>
                                <w:b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  <w:p w:rsidR="00D10149" w:rsidRPr="00315695" w:rsidRDefault="00D10149" w:rsidP="00D10149">
                            <w:pPr>
                              <w:spacing w:after="24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315695">
                              <w:rPr>
                                <w:b/>
                                <w:color w:val="000000"/>
                              </w:rPr>
                              <w:t>НА ТЕМА:</w:t>
                            </w:r>
                          </w:p>
                          <w:p w:rsidR="00D10149" w:rsidRPr="00315695" w:rsidRDefault="00D10149" w:rsidP="00D10149">
                            <w:pPr>
                              <w:jc w:val="both"/>
                              <w:rPr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  <w:p w:rsidR="0014770A" w:rsidRDefault="0014770A" w:rsidP="0061390E">
                            <w:pPr>
                              <w:tabs>
                                <w:tab w:val="left" w:pos="0"/>
                              </w:tabs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Биологично земеделие - в</w:t>
                            </w:r>
                            <w:r w:rsidR="0061390E" w:rsidRPr="00315695">
                              <w:rPr>
                                <w:b/>
                                <w:sz w:val="28"/>
                                <w:szCs w:val="28"/>
                              </w:rPr>
                              <w:t>ъзможности за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подкрепа на</w:t>
                            </w:r>
                          </w:p>
                          <w:p w:rsidR="0014770A" w:rsidRDefault="0014770A" w:rsidP="0061390E">
                            <w:pPr>
                              <w:tabs>
                                <w:tab w:val="left" w:pos="0"/>
                              </w:tabs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биологичните производители.</w:t>
                            </w:r>
                          </w:p>
                          <w:p w:rsidR="0061390E" w:rsidRDefault="0014770A" w:rsidP="0061390E">
                            <w:pPr>
                              <w:tabs>
                                <w:tab w:val="left" w:pos="0"/>
                              </w:tabs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Изпълнение на поети ангажименти по П</w:t>
                            </w:r>
                            <w:r w:rsidR="0042265A">
                              <w:rPr>
                                <w:b/>
                                <w:sz w:val="28"/>
                                <w:szCs w:val="28"/>
                              </w:rPr>
                              <w:t>РСР 2014</w:t>
                            </w:r>
                            <w:r w:rsidR="00796A9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265A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796A9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265A">
                              <w:rPr>
                                <w:b/>
                                <w:sz w:val="28"/>
                                <w:szCs w:val="28"/>
                              </w:rPr>
                              <w:t>2020 г.</w:t>
                            </w:r>
                          </w:p>
                          <w:p w:rsidR="00D10149" w:rsidRPr="00315695" w:rsidRDefault="00D10149" w:rsidP="00D10149">
                            <w:pPr>
                              <w:pStyle w:val="a4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D10149" w:rsidRPr="008B1C3B" w:rsidRDefault="00D10149" w:rsidP="00350652">
                            <w:pPr>
                              <w:tabs>
                                <w:tab w:val="left" w:pos="1985"/>
                              </w:tabs>
                              <w:spacing w:before="120" w:after="240" w:line="360" w:lineRule="auto"/>
                              <w:jc w:val="both"/>
                              <w:rPr>
                                <w:lang w:val="en-US"/>
                              </w:rPr>
                            </w:pPr>
                            <w:r w:rsidRPr="00F07074">
                              <w:rPr>
                                <w:b/>
                                <w:u w:val="single"/>
                              </w:rPr>
                              <w:t>Дата</w:t>
                            </w:r>
                            <w:r w:rsidRPr="00F07074">
                              <w:rPr>
                                <w:b/>
                              </w:rPr>
                              <w:t>:</w:t>
                            </w:r>
                            <w:r w:rsidR="008B1C3B">
                              <w:t xml:space="preserve"> 09.11.2023 г.</w:t>
                            </w:r>
                            <w:r w:rsidR="00BE01DB" w:rsidRPr="00111D9A">
                              <w:t xml:space="preserve"> </w:t>
                            </w:r>
                            <w:r w:rsidR="008B1C3B">
                              <w:rPr>
                                <w:lang w:val="en-US"/>
                              </w:rPr>
                              <w:t>(</w:t>
                            </w:r>
                            <w:r w:rsidR="008B1C3B">
                              <w:t>четвъртък</w:t>
                            </w:r>
                            <w:r w:rsidR="008B1C3B"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="00D10149" w:rsidRPr="00111D9A" w:rsidRDefault="00D10149" w:rsidP="00350652">
                            <w:pPr>
                              <w:spacing w:before="120" w:line="360" w:lineRule="auto"/>
                              <w:jc w:val="both"/>
                              <w:rPr>
                                <w:bCs/>
                                <w:color w:val="000000"/>
                              </w:rPr>
                            </w:pPr>
                            <w:r w:rsidRPr="00111D9A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>Начален час</w:t>
                            </w:r>
                            <w:r w:rsidR="00BE01DB" w:rsidRPr="00111D9A">
                              <w:rPr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="008B1C3B">
                              <w:rPr>
                                <w:bCs/>
                                <w:color w:val="000000"/>
                              </w:rPr>
                              <w:t>9:30</w:t>
                            </w:r>
                            <w:r w:rsidR="00796A92">
                              <w:rPr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111D9A">
                              <w:rPr>
                                <w:bCs/>
                                <w:color w:val="000000"/>
                              </w:rPr>
                              <w:t>ч.</w:t>
                            </w:r>
                          </w:p>
                          <w:p w:rsidR="00D10149" w:rsidRPr="00111D9A" w:rsidRDefault="00D10149" w:rsidP="00350652">
                            <w:pPr>
                              <w:tabs>
                                <w:tab w:val="left" w:pos="1985"/>
                              </w:tabs>
                              <w:spacing w:before="120" w:after="240" w:line="360" w:lineRule="auto"/>
                              <w:jc w:val="both"/>
                            </w:pPr>
                            <w:r w:rsidRPr="00111D9A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>Краен час</w:t>
                            </w:r>
                            <w:r w:rsidRPr="00111D9A">
                              <w:rPr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="008B1C3B">
                              <w:rPr>
                                <w:bCs/>
                                <w:color w:val="000000"/>
                              </w:rPr>
                              <w:t>15:30</w:t>
                            </w:r>
                            <w:r w:rsidRPr="00111D9A">
                              <w:rPr>
                                <w:bCs/>
                                <w:color w:val="000000"/>
                              </w:rPr>
                              <w:t xml:space="preserve"> ч</w:t>
                            </w:r>
                            <w:r w:rsidR="00BE01DB" w:rsidRPr="00111D9A">
                              <w:rPr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9D5168" w:rsidRPr="00111D9A" w:rsidRDefault="00D10149" w:rsidP="008F4B22">
                            <w:pPr>
                              <w:pStyle w:val="a4"/>
                              <w:rPr>
                                <w:b/>
                              </w:rPr>
                            </w:pPr>
                            <w:r w:rsidRPr="00111D9A">
                              <w:rPr>
                                <w:b/>
                                <w:u w:val="single"/>
                              </w:rPr>
                              <w:t>Място на провеждане</w:t>
                            </w:r>
                            <w:r w:rsidRPr="00111D9A">
                              <w:rPr>
                                <w:b/>
                              </w:rPr>
                              <w:t>:</w:t>
                            </w:r>
                            <w:r w:rsidRPr="00111D9A">
                              <w:t xml:space="preserve"> </w:t>
                            </w:r>
                            <w:r w:rsidR="008B1C3B" w:rsidRPr="00E947D7">
                              <w:t>гр.</w:t>
                            </w:r>
                            <w:r w:rsidR="008B1C3B">
                              <w:t xml:space="preserve"> </w:t>
                            </w:r>
                            <w:r w:rsidR="008B1C3B" w:rsidRPr="00E947D7">
                              <w:t>Самоков</w:t>
                            </w:r>
                            <w:r w:rsidR="008B1C3B">
                              <w:t xml:space="preserve">, хотел "Арена", </w:t>
                            </w:r>
                            <w:proofErr w:type="spellStart"/>
                            <w:r w:rsidR="008B1C3B">
                              <w:t>обл</w:t>
                            </w:r>
                            <w:proofErr w:type="spellEnd"/>
                            <w:r w:rsidR="008B1C3B">
                              <w:t xml:space="preserve">. Софийска, </w:t>
                            </w:r>
                            <w:r w:rsidR="008B1C3B" w:rsidRPr="00E947D7">
                              <w:t xml:space="preserve">                                                                       </w:t>
                            </w:r>
                            <w:bookmarkStart w:id="0" w:name="_GoBack"/>
                            <w:bookmarkEnd w:id="0"/>
                            <w:r w:rsidR="008B1C3B" w:rsidRPr="00E947D7">
                              <w:t xml:space="preserve">                  бул. Искър 4б, Център</w:t>
                            </w:r>
                          </w:p>
                          <w:p w:rsidR="00D10149" w:rsidRPr="00111D9A" w:rsidRDefault="00D10149" w:rsidP="008F4B22">
                            <w:pPr>
                              <w:pStyle w:val="a4"/>
                            </w:pPr>
                          </w:p>
                          <w:p w:rsidR="00D10149" w:rsidRPr="00F07074" w:rsidRDefault="00D10149" w:rsidP="00D10149">
                            <w:pPr>
                              <w:spacing w:after="240"/>
                              <w:jc w:val="both"/>
                            </w:pPr>
                            <w:r w:rsidRPr="00111D9A">
                              <w:rPr>
                                <w:b/>
                                <w:u w:val="single"/>
                              </w:rPr>
                              <w:t>Организатори</w:t>
                            </w:r>
                            <w:r w:rsidRPr="00111D9A">
                              <w:rPr>
                                <w:b/>
                              </w:rPr>
                              <w:t>:</w:t>
                            </w:r>
                            <w:r w:rsidRPr="00111D9A">
                              <w:t xml:space="preserve"> Национална служба за съвети в земеделието (</w:t>
                            </w:r>
                            <w:r w:rsidR="009D0826" w:rsidRPr="00111D9A">
                              <w:t>Мобилен общински</w:t>
                            </w:r>
                            <w:r w:rsidRPr="00111D9A">
                              <w:t xml:space="preserve"> офис </w:t>
                            </w:r>
                            <w:r w:rsidR="00301638" w:rsidRPr="00111D9A">
                              <w:t>–</w:t>
                            </w:r>
                            <w:r w:rsidR="00301638" w:rsidRPr="00111D9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01638" w:rsidRPr="00111D9A">
                              <w:t>гр.</w:t>
                            </w:r>
                            <w:r w:rsidR="004727B0" w:rsidRPr="00111D9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B1C3B">
                              <w:t>Долна баня</w:t>
                            </w:r>
                            <w:r w:rsidRPr="00111D9A">
                              <w:t>)</w:t>
                            </w:r>
                            <w:r w:rsidRPr="00F07074">
                              <w:t xml:space="preserve"> </w:t>
                            </w:r>
                          </w:p>
                          <w:p w:rsidR="00110BFC" w:rsidRPr="00F07074" w:rsidRDefault="00D10149" w:rsidP="00110BFC">
                            <w:pPr>
                              <w:tabs>
                                <w:tab w:val="left" w:pos="0"/>
                                <w:tab w:val="left" w:pos="1418"/>
                                <w:tab w:val="left" w:pos="2127"/>
                              </w:tabs>
                              <w:spacing w:after="240"/>
                              <w:jc w:val="both"/>
                              <w:rPr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По време на </w:t>
                            </w:r>
                            <w:r w:rsidR="00301638" w:rsidRPr="00F07074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>информационната среща</w:t>
                            </w:r>
                            <w:r w:rsidRPr="00F07074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>:</w:t>
                            </w:r>
                            <w:r w:rsidRPr="00F07074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9F50E2">
                              <w:rPr>
                                <w:color w:val="000000"/>
                              </w:rPr>
                              <w:t>У</w:t>
                            </w:r>
                            <w:r w:rsidRPr="00F07074">
                              <w:rPr>
                                <w:color w:val="000000"/>
                              </w:rPr>
                              <w:t xml:space="preserve">частниците ще се запознаят </w:t>
                            </w:r>
                            <w:r w:rsidR="002111B9" w:rsidRPr="00F07074">
                              <w:rPr>
                                <w:color w:val="000000"/>
                              </w:rPr>
                              <w:t>с</w:t>
                            </w:r>
                            <w:r w:rsidR="00FD3A5E">
                              <w:rPr>
                                <w:color w:val="000000"/>
                              </w:rPr>
                              <w:t xml:space="preserve">ъс същността и основните принципи на биологичното земеделие, </w:t>
                            </w:r>
                            <w:r w:rsidR="009F50E2">
                              <w:rPr>
                                <w:color w:val="000000"/>
                              </w:rPr>
                              <w:t>приложимата нормативна уредба, правил</w:t>
                            </w:r>
                            <w:r w:rsidR="00796A92">
                              <w:rPr>
                                <w:color w:val="000000"/>
                              </w:rPr>
                              <w:t xml:space="preserve">ата за биологично производство и </w:t>
                            </w:r>
                            <w:r w:rsidR="009F50E2">
                              <w:rPr>
                                <w:color w:val="000000"/>
                              </w:rPr>
                              <w:t>систе</w:t>
                            </w:r>
                            <w:r w:rsidR="00796A92">
                              <w:rPr>
                                <w:color w:val="000000"/>
                              </w:rPr>
                              <w:t xml:space="preserve">мите за контрол. Присъстващите ще бъдат запознати и </w:t>
                            </w:r>
                            <w:r w:rsidR="00FD3A5E">
                              <w:rPr>
                                <w:color w:val="000000"/>
                              </w:rPr>
                              <w:t xml:space="preserve">с </w:t>
                            </w:r>
                            <w:r w:rsidR="00110BFC" w:rsidRPr="00F07074">
                              <w:rPr>
                                <w:color w:val="000000"/>
                              </w:rPr>
                              <w:t xml:space="preserve">условията за прилагането на </w:t>
                            </w:r>
                            <w:r w:rsidR="007D4165" w:rsidRPr="00F07074">
                              <w:rPr>
                                <w:bCs/>
                              </w:rPr>
                              <w:t>интервенциите</w:t>
                            </w:r>
                            <w:r w:rsidR="00796A92">
                              <w:rPr>
                                <w:bCs/>
                              </w:rPr>
                              <w:t xml:space="preserve"> от </w:t>
                            </w:r>
                            <w:r w:rsidR="00796A92" w:rsidRPr="00796A92">
                              <w:rPr>
                                <w:bCs/>
                              </w:rPr>
                              <w:t>Стратегическия план за развитието на земеделието и селските райони за периода 2023 – 2027 г.</w:t>
                            </w:r>
                            <w:r w:rsidR="00796A92">
                              <w:rPr>
                                <w:bCs/>
                              </w:rPr>
                              <w:t xml:space="preserve">:  </w:t>
                            </w:r>
                            <w:r w:rsidR="00FD3A5E" w:rsidRPr="00FD3A5E">
                              <w:rPr>
                                <w:bCs/>
                              </w:rPr>
                              <w:t>„Биологично растениевъд</w:t>
                            </w:r>
                            <w:r w:rsidR="00796A92">
                              <w:rPr>
                                <w:bCs/>
                              </w:rPr>
                              <w:t xml:space="preserve">ство“ и „Биологично пчеларство“. </w:t>
                            </w:r>
                            <w:r w:rsidR="00110BFC" w:rsidRPr="00F07074">
                              <w:rPr>
                                <w:color w:val="000000"/>
                              </w:rPr>
                              <w:t xml:space="preserve">По време на тези срещи експертите от НССЗ ще отговарят на въпроси, поставени от </w:t>
                            </w:r>
                            <w:r w:rsidR="00315695" w:rsidRPr="00F07074">
                              <w:rPr>
                                <w:color w:val="000000"/>
                              </w:rPr>
                              <w:t>присъстващите</w:t>
                            </w:r>
                            <w:r w:rsidR="00110BFC" w:rsidRPr="00F07074">
                              <w:rPr>
                                <w:color w:val="000000"/>
                              </w:rPr>
                              <w:t>, които са от компетентността на експертите от НССЗ.</w:t>
                            </w:r>
                          </w:p>
                          <w:p w:rsidR="00D10149" w:rsidRPr="00F07074" w:rsidRDefault="00F07074" w:rsidP="00D10149">
                            <w:pPr>
                              <w:tabs>
                                <w:tab w:val="left" w:pos="0"/>
                                <w:tab w:val="left" w:pos="1418"/>
                                <w:tab w:val="left" w:pos="2127"/>
                              </w:tabs>
                              <w:spacing w:after="240"/>
                              <w:jc w:val="both"/>
                              <w:rPr>
                                <w:color w:val="000000"/>
                              </w:rPr>
                            </w:pPr>
                            <w:r w:rsidRPr="00F07074">
                              <w:rPr>
                                <w:bCs/>
                                <w:color w:val="000000"/>
                              </w:rPr>
                              <w:t xml:space="preserve">Във втората част на срещата </w:t>
                            </w:r>
                            <w:r w:rsidR="00796A92">
                              <w:rPr>
                                <w:bCs/>
                                <w:color w:val="000000"/>
                              </w:rPr>
                              <w:t>участниците</w:t>
                            </w:r>
                            <w:r w:rsidRPr="00F07074">
                              <w:rPr>
                                <w:bCs/>
                                <w:color w:val="000000"/>
                              </w:rPr>
                              <w:t xml:space="preserve"> ще бъдат з</w:t>
                            </w:r>
                            <w:r w:rsidR="005E7448">
                              <w:rPr>
                                <w:bCs/>
                                <w:color w:val="000000"/>
                              </w:rPr>
                              <w:t xml:space="preserve">апознати с </w:t>
                            </w:r>
                            <w:r w:rsidR="009F50E2">
                              <w:rPr>
                                <w:bCs/>
                                <w:color w:val="000000"/>
                              </w:rPr>
                              <w:t>основните изисквания при</w:t>
                            </w:r>
                            <w:r w:rsidRPr="00F07074">
                              <w:rPr>
                                <w:bCs/>
                                <w:color w:val="000000"/>
                              </w:rPr>
                              <w:t xml:space="preserve"> изпълнение на </w:t>
                            </w:r>
                            <w:r w:rsidR="009F50E2">
                              <w:t>поети ангажименти по мярка 10 „Агроекология и климат“ и м</w:t>
                            </w:r>
                            <w:r w:rsidR="009F50E2" w:rsidRPr="005056FB">
                              <w:t xml:space="preserve">ярка 11 „Биологично земеделие” от </w:t>
                            </w:r>
                            <w:r w:rsidR="009F50E2">
                              <w:t>Програма за развитие на селските райони за периода</w:t>
                            </w:r>
                            <w:r w:rsidR="009F50E2" w:rsidRPr="005056FB">
                              <w:t xml:space="preserve"> 201</w:t>
                            </w:r>
                            <w:r w:rsidR="009F50E2">
                              <w:t xml:space="preserve">4 </w:t>
                            </w:r>
                            <w:r w:rsidR="009F50E2" w:rsidRPr="005056FB">
                              <w:t>-</w:t>
                            </w:r>
                            <w:r w:rsidR="009F50E2">
                              <w:t xml:space="preserve"> </w:t>
                            </w:r>
                            <w:r w:rsidR="009F50E2" w:rsidRPr="005056FB">
                              <w:t>2020 г</w:t>
                            </w:r>
                            <w:r w:rsidR="009F50E2">
                              <w:t>.</w:t>
                            </w:r>
                          </w:p>
                          <w:p w:rsidR="00D10149" w:rsidRPr="00F07074" w:rsidRDefault="00D10149" w:rsidP="00D1014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563C1"/>
                                <w:u w:val="single"/>
                                <w:lang w:val="en-US"/>
                              </w:rPr>
                            </w:pPr>
                            <w:r w:rsidRPr="00F07074">
                              <w:rPr>
                                <w:b/>
                                <w:color w:val="000000"/>
                                <w:u w:val="single"/>
                              </w:rPr>
                              <w:t>За допълнителна информация и въпроси</w:t>
                            </w:r>
                            <w:r w:rsidRPr="00F07074">
                              <w:rPr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F07074">
                              <w:rPr>
                                <w:color w:val="000000"/>
                              </w:rPr>
                              <w:t>може да се свържете с</w:t>
                            </w:r>
                            <w:r w:rsidR="008B1C3B">
                              <w:rPr>
                                <w:color w:val="000000"/>
                              </w:rPr>
                              <w:t>: Христина Иванова-Гл. експерт МОО Долна баня НССЗ-0882 728 282 и на стационарен тел: 071 069 973.</w:t>
                            </w:r>
                          </w:p>
                          <w:p w:rsidR="00D10149" w:rsidRPr="00F07074" w:rsidRDefault="00D10149" w:rsidP="00D10149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D10149" w:rsidRPr="00F07074" w:rsidRDefault="00D10149" w:rsidP="00D10149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bCs/>
                                <w:color w:val="000000"/>
                              </w:rPr>
                              <w:t>Очакваме Ви!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BC725" id="Text Box 3" o:spid="_x0000_s1027" type="#_x0000_t202" style="position:absolute;margin-left:110.15pt;margin-top:150.45pt;width:459.75pt;height:57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" fillcolor="white [3201]" strokecolor="white [3212]" strokeweight=".5pt">
                <v:textbox>
                  <w:txbxContent>
                    <w:p w:rsidR="00D10149" w:rsidRPr="00315695" w:rsidRDefault="00D10149" w:rsidP="00D10149">
                      <w:pPr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315695">
                        <w:rPr>
                          <w:b/>
                          <w:color w:val="000000"/>
                          <w:sz w:val="32"/>
                          <w:szCs w:val="32"/>
                        </w:rPr>
                        <w:t>П О К А Н А</w:t>
                      </w:r>
                    </w:p>
                    <w:p w:rsidR="00D10149" w:rsidRPr="00315695" w:rsidRDefault="00D10149" w:rsidP="00D10149">
                      <w:pPr>
                        <w:jc w:val="center"/>
                        <w:rPr>
                          <w:b/>
                          <w:color w:val="000000"/>
                          <w:sz w:val="8"/>
                          <w:szCs w:val="8"/>
                        </w:rPr>
                      </w:pPr>
                    </w:p>
                    <w:p w:rsidR="00D10149" w:rsidRPr="00315695" w:rsidRDefault="00B57814" w:rsidP="00D10149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ЗА ИНФОРМАЦИОННО</w:t>
                      </w:r>
                      <w:r w:rsidR="0061390E" w:rsidRPr="00315695">
                        <w:rPr>
                          <w:b/>
                          <w:color w:val="000000"/>
                        </w:rPr>
                        <w:t xml:space="preserve"> </w:t>
                      </w:r>
                      <w:r w:rsidR="00A865F0">
                        <w:rPr>
                          <w:b/>
                          <w:color w:val="000000"/>
                        </w:rPr>
                        <w:t>СЪБИТИЕ</w:t>
                      </w:r>
                    </w:p>
                    <w:p w:rsidR="00D10149" w:rsidRPr="00315695" w:rsidRDefault="00D10149" w:rsidP="00D10149">
                      <w:pPr>
                        <w:spacing w:after="240"/>
                        <w:jc w:val="center"/>
                        <w:rPr>
                          <w:b/>
                          <w:color w:val="000000"/>
                          <w:sz w:val="8"/>
                          <w:szCs w:val="8"/>
                        </w:rPr>
                      </w:pPr>
                    </w:p>
                    <w:p w:rsidR="00D10149" w:rsidRPr="00315695" w:rsidRDefault="00D10149" w:rsidP="00D10149">
                      <w:pPr>
                        <w:spacing w:after="240"/>
                        <w:jc w:val="center"/>
                        <w:rPr>
                          <w:b/>
                          <w:color w:val="000000"/>
                        </w:rPr>
                      </w:pPr>
                      <w:r w:rsidRPr="00315695">
                        <w:rPr>
                          <w:b/>
                          <w:color w:val="000000"/>
                        </w:rPr>
                        <w:t>НА ТЕМА:</w:t>
                      </w:r>
                    </w:p>
                    <w:p w:rsidR="00D10149" w:rsidRPr="00315695" w:rsidRDefault="00D10149" w:rsidP="00D10149">
                      <w:pPr>
                        <w:jc w:val="both"/>
                        <w:rPr>
                          <w:color w:val="000000"/>
                          <w:sz w:val="8"/>
                          <w:szCs w:val="8"/>
                        </w:rPr>
                      </w:pPr>
                    </w:p>
                    <w:p w:rsidR="0014770A" w:rsidRDefault="0014770A" w:rsidP="0061390E">
                      <w:pPr>
                        <w:tabs>
                          <w:tab w:val="left" w:pos="0"/>
                        </w:tabs>
                        <w:spacing w:line="276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Биологично земеделие - в</w:t>
                      </w:r>
                      <w:r w:rsidR="0061390E" w:rsidRPr="00315695">
                        <w:rPr>
                          <w:b/>
                          <w:sz w:val="28"/>
                          <w:szCs w:val="28"/>
                        </w:rPr>
                        <w:t>ъзможности за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подкрепа на</w:t>
                      </w:r>
                    </w:p>
                    <w:p w:rsidR="0014770A" w:rsidRDefault="0014770A" w:rsidP="0061390E">
                      <w:pPr>
                        <w:tabs>
                          <w:tab w:val="left" w:pos="0"/>
                        </w:tabs>
                        <w:spacing w:line="276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биологичните производители.</w:t>
                      </w:r>
                    </w:p>
                    <w:p w:rsidR="0061390E" w:rsidRDefault="0014770A" w:rsidP="0061390E">
                      <w:pPr>
                        <w:tabs>
                          <w:tab w:val="left" w:pos="0"/>
                        </w:tabs>
                        <w:spacing w:line="276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Изпълнение на поети ангажименти по П</w:t>
                      </w:r>
                      <w:r w:rsidR="0042265A">
                        <w:rPr>
                          <w:b/>
                          <w:sz w:val="28"/>
                          <w:szCs w:val="28"/>
                        </w:rPr>
                        <w:t>РСР 2014</w:t>
                      </w:r>
                      <w:r w:rsidR="00796A9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2265A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796A9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2265A">
                        <w:rPr>
                          <w:b/>
                          <w:sz w:val="28"/>
                          <w:szCs w:val="28"/>
                        </w:rPr>
                        <w:t>2020 г.</w:t>
                      </w:r>
                    </w:p>
                    <w:p w:rsidR="00D10149" w:rsidRPr="00315695" w:rsidRDefault="00D10149" w:rsidP="00D10149">
                      <w:pPr>
                        <w:pStyle w:val="a4"/>
                        <w:jc w:val="both"/>
                        <w:rPr>
                          <w:sz w:val="8"/>
                          <w:szCs w:val="8"/>
                        </w:rPr>
                      </w:pPr>
                    </w:p>
                    <w:p w:rsidR="00D10149" w:rsidRPr="008B1C3B" w:rsidRDefault="00D10149" w:rsidP="00350652">
                      <w:pPr>
                        <w:tabs>
                          <w:tab w:val="left" w:pos="1985"/>
                        </w:tabs>
                        <w:spacing w:before="120" w:after="240" w:line="360" w:lineRule="auto"/>
                        <w:jc w:val="both"/>
                        <w:rPr>
                          <w:lang w:val="en-US"/>
                        </w:rPr>
                      </w:pPr>
                      <w:r w:rsidRPr="00F07074">
                        <w:rPr>
                          <w:b/>
                          <w:u w:val="single"/>
                        </w:rPr>
                        <w:t>Дата</w:t>
                      </w:r>
                      <w:r w:rsidRPr="00F07074">
                        <w:rPr>
                          <w:b/>
                        </w:rPr>
                        <w:t>:</w:t>
                      </w:r>
                      <w:r w:rsidR="008B1C3B">
                        <w:t xml:space="preserve"> 09.11.2023 г.</w:t>
                      </w:r>
                      <w:r w:rsidR="00BE01DB" w:rsidRPr="00111D9A">
                        <w:t xml:space="preserve"> </w:t>
                      </w:r>
                      <w:r w:rsidR="008B1C3B">
                        <w:rPr>
                          <w:lang w:val="en-US"/>
                        </w:rPr>
                        <w:t>(</w:t>
                      </w:r>
                      <w:r w:rsidR="008B1C3B">
                        <w:t>четвъртък</w:t>
                      </w:r>
                      <w:r w:rsidR="008B1C3B">
                        <w:rPr>
                          <w:lang w:val="en-US"/>
                        </w:rPr>
                        <w:t>)</w:t>
                      </w:r>
                    </w:p>
                    <w:p w:rsidR="00D10149" w:rsidRPr="00111D9A" w:rsidRDefault="00D10149" w:rsidP="00350652">
                      <w:pPr>
                        <w:spacing w:before="120" w:line="360" w:lineRule="auto"/>
                        <w:jc w:val="both"/>
                        <w:rPr>
                          <w:bCs/>
                          <w:color w:val="000000"/>
                        </w:rPr>
                      </w:pPr>
                      <w:r w:rsidRPr="00111D9A">
                        <w:rPr>
                          <w:b/>
                          <w:bCs/>
                          <w:color w:val="000000"/>
                          <w:u w:val="single"/>
                        </w:rPr>
                        <w:t>Начален час</w:t>
                      </w:r>
                      <w:r w:rsidR="00BE01DB" w:rsidRPr="00111D9A">
                        <w:rPr>
                          <w:bCs/>
                          <w:color w:val="000000"/>
                        </w:rPr>
                        <w:t xml:space="preserve">: </w:t>
                      </w:r>
                      <w:r w:rsidR="008B1C3B">
                        <w:rPr>
                          <w:bCs/>
                          <w:color w:val="000000"/>
                        </w:rPr>
                        <w:t>9:30</w:t>
                      </w:r>
                      <w:r w:rsidR="00796A92">
                        <w:rPr>
                          <w:bCs/>
                          <w:color w:val="000000"/>
                        </w:rPr>
                        <w:t xml:space="preserve"> </w:t>
                      </w:r>
                      <w:r w:rsidRPr="00111D9A">
                        <w:rPr>
                          <w:bCs/>
                          <w:color w:val="000000"/>
                        </w:rPr>
                        <w:t>ч.</w:t>
                      </w:r>
                    </w:p>
                    <w:p w:rsidR="00D10149" w:rsidRPr="00111D9A" w:rsidRDefault="00D10149" w:rsidP="00350652">
                      <w:pPr>
                        <w:tabs>
                          <w:tab w:val="left" w:pos="1985"/>
                        </w:tabs>
                        <w:spacing w:before="120" w:after="240" w:line="360" w:lineRule="auto"/>
                        <w:jc w:val="both"/>
                      </w:pPr>
                      <w:r w:rsidRPr="00111D9A">
                        <w:rPr>
                          <w:b/>
                          <w:bCs/>
                          <w:color w:val="000000"/>
                          <w:u w:val="single"/>
                        </w:rPr>
                        <w:t>Краен час</w:t>
                      </w:r>
                      <w:r w:rsidRPr="00111D9A">
                        <w:rPr>
                          <w:bCs/>
                          <w:color w:val="000000"/>
                        </w:rPr>
                        <w:t xml:space="preserve">: </w:t>
                      </w:r>
                      <w:r w:rsidR="008B1C3B">
                        <w:rPr>
                          <w:bCs/>
                          <w:color w:val="000000"/>
                        </w:rPr>
                        <w:t>15:30</w:t>
                      </w:r>
                      <w:r w:rsidRPr="00111D9A">
                        <w:rPr>
                          <w:bCs/>
                          <w:color w:val="000000"/>
                        </w:rPr>
                        <w:t xml:space="preserve"> ч</w:t>
                      </w:r>
                      <w:r w:rsidR="00BE01DB" w:rsidRPr="00111D9A">
                        <w:rPr>
                          <w:bCs/>
                          <w:color w:val="000000"/>
                        </w:rPr>
                        <w:t>.</w:t>
                      </w:r>
                    </w:p>
                    <w:p w:rsidR="009D5168" w:rsidRPr="00111D9A" w:rsidRDefault="00D10149" w:rsidP="008F4B22">
                      <w:pPr>
                        <w:pStyle w:val="a4"/>
                        <w:rPr>
                          <w:b/>
                        </w:rPr>
                      </w:pPr>
                      <w:r w:rsidRPr="00111D9A">
                        <w:rPr>
                          <w:b/>
                          <w:u w:val="single"/>
                        </w:rPr>
                        <w:t>Място на провеждане</w:t>
                      </w:r>
                      <w:r w:rsidRPr="00111D9A">
                        <w:rPr>
                          <w:b/>
                        </w:rPr>
                        <w:t>:</w:t>
                      </w:r>
                      <w:r w:rsidRPr="00111D9A">
                        <w:t xml:space="preserve"> </w:t>
                      </w:r>
                      <w:r w:rsidR="008B1C3B" w:rsidRPr="00E947D7">
                        <w:t>гр.</w:t>
                      </w:r>
                      <w:r w:rsidR="008B1C3B">
                        <w:t xml:space="preserve"> </w:t>
                      </w:r>
                      <w:r w:rsidR="008B1C3B" w:rsidRPr="00E947D7">
                        <w:t>Самоков</w:t>
                      </w:r>
                      <w:r w:rsidR="008B1C3B">
                        <w:t xml:space="preserve">, хотел "Арена", </w:t>
                      </w:r>
                      <w:proofErr w:type="spellStart"/>
                      <w:r w:rsidR="008B1C3B">
                        <w:t>обл</w:t>
                      </w:r>
                      <w:proofErr w:type="spellEnd"/>
                      <w:r w:rsidR="008B1C3B">
                        <w:t xml:space="preserve">. Софийска, </w:t>
                      </w:r>
                      <w:r w:rsidR="008B1C3B" w:rsidRPr="00E947D7">
                        <w:t xml:space="preserve">                                                                       </w:t>
                      </w:r>
                      <w:bookmarkStart w:id="1" w:name="_GoBack"/>
                      <w:bookmarkEnd w:id="1"/>
                      <w:r w:rsidR="008B1C3B" w:rsidRPr="00E947D7">
                        <w:t xml:space="preserve">                  бул. Искър 4б, Център</w:t>
                      </w:r>
                    </w:p>
                    <w:p w:rsidR="00D10149" w:rsidRPr="00111D9A" w:rsidRDefault="00D10149" w:rsidP="008F4B22">
                      <w:pPr>
                        <w:pStyle w:val="a4"/>
                      </w:pPr>
                    </w:p>
                    <w:p w:rsidR="00D10149" w:rsidRPr="00F07074" w:rsidRDefault="00D10149" w:rsidP="00D10149">
                      <w:pPr>
                        <w:spacing w:after="240"/>
                        <w:jc w:val="both"/>
                      </w:pPr>
                      <w:r w:rsidRPr="00111D9A">
                        <w:rPr>
                          <w:b/>
                          <w:u w:val="single"/>
                        </w:rPr>
                        <w:t>Организатори</w:t>
                      </w:r>
                      <w:r w:rsidRPr="00111D9A">
                        <w:rPr>
                          <w:b/>
                        </w:rPr>
                        <w:t>:</w:t>
                      </w:r>
                      <w:r w:rsidRPr="00111D9A">
                        <w:t xml:space="preserve"> Национална служба за съвети в земеделието (</w:t>
                      </w:r>
                      <w:r w:rsidR="009D0826" w:rsidRPr="00111D9A">
                        <w:t>Мобилен общински</w:t>
                      </w:r>
                      <w:r w:rsidRPr="00111D9A">
                        <w:t xml:space="preserve"> офис </w:t>
                      </w:r>
                      <w:r w:rsidR="00301638" w:rsidRPr="00111D9A">
                        <w:t>–</w:t>
                      </w:r>
                      <w:r w:rsidR="00301638" w:rsidRPr="00111D9A">
                        <w:rPr>
                          <w:lang w:val="en-US"/>
                        </w:rPr>
                        <w:t xml:space="preserve"> </w:t>
                      </w:r>
                      <w:r w:rsidR="00301638" w:rsidRPr="00111D9A">
                        <w:t>гр.</w:t>
                      </w:r>
                      <w:r w:rsidR="004727B0" w:rsidRPr="00111D9A">
                        <w:rPr>
                          <w:lang w:val="en-US"/>
                        </w:rPr>
                        <w:t xml:space="preserve"> </w:t>
                      </w:r>
                      <w:r w:rsidR="008B1C3B">
                        <w:t>Долна баня</w:t>
                      </w:r>
                      <w:r w:rsidRPr="00111D9A">
                        <w:t>)</w:t>
                      </w:r>
                      <w:r w:rsidRPr="00F07074">
                        <w:t xml:space="preserve"> </w:t>
                      </w:r>
                    </w:p>
                    <w:p w:rsidR="00110BFC" w:rsidRPr="00F07074" w:rsidRDefault="00D10149" w:rsidP="00110BFC">
                      <w:pPr>
                        <w:tabs>
                          <w:tab w:val="left" w:pos="0"/>
                          <w:tab w:val="left" w:pos="1418"/>
                          <w:tab w:val="left" w:pos="2127"/>
                        </w:tabs>
                        <w:spacing w:after="240"/>
                        <w:jc w:val="both"/>
                        <w:rPr>
                          <w:color w:val="000000"/>
                        </w:rPr>
                      </w:pPr>
                      <w:r w:rsidRPr="00F07074">
                        <w:rPr>
                          <w:b/>
                          <w:bCs/>
                          <w:color w:val="000000"/>
                          <w:u w:val="single"/>
                        </w:rPr>
                        <w:t xml:space="preserve">По време на </w:t>
                      </w:r>
                      <w:r w:rsidR="00301638" w:rsidRPr="00F07074">
                        <w:rPr>
                          <w:b/>
                          <w:bCs/>
                          <w:color w:val="000000"/>
                          <w:u w:val="single"/>
                        </w:rPr>
                        <w:t>информационната среща</w:t>
                      </w:r>
                      <w:r w:rsidRPr="00F07074">
                        <w:rPr>
                          <w:b/>
                          <w:bCs/>
                          <w:color w:val="000000"/>
                          <w:u w:val="single"/>
                        </w:rPr>
                        <w:t>:</w:t>
                      </w:r>
                      <w:r w:rsidRPr="00F07074">
                        <w:rPr>
                          <w:color w:val="000000"/>
                        </w:rPr>
                        <w:t xml:space="preserve"> </w:t>
                      </w:r>
                      <w:r w:rsidR="009F50E2">
                        <w:rPr>
                          <w:color w:val="000000"/>
                        </w:rPr>
                        <w:t>У</w:t>
                      </w:r>
                      <w:r w:rsidRPr="00F07074">
                        <w:rPr>
                          <w:color w:val="000000"/>
                        </w:rPr>
                        <w:t xml:space="preserve">частниците ще се запознаят </w:t>
                      </w:r>
                      <w:r w:rsidR="002111B9" w:rsidRPr="00F07074">
                        <w:rPr>
                          <w:color w:val="000000"/>
                        </w:rPr>
                        <w:t>с</w:t>
                      </w:r>
                      <w:r w:rsidR="00FD3A5E">
                        <w:rPr>
                          <w:color w:val="000000"/>
                        </w:rPr>
                        <w:t xml:space="preserve">ъс същността и основните принципи на биологичното земеделие, </w:t>
                      </w:r>
                      <w:r w:rsidR="009F50E2">
                        <w:rPr>
                          <w:color w:val="000000"/>
                        </w:rPr>
                        <w:t>приложимата нормативна уредба, правил</w:t>
                      </w:r>
                      <w:r w:rsidR="00796A92">
                        <w:rPr>
                          <w:color w:val="000000"/>
                        </w:rPr>
                        <w:t xml:space="preserve">ата за биологично производство и </w:t>
                      </w:r>
                      <w:r w:rsidR="009F50E2">
                        <w:rPr>
                          <w:color w:val="000000"/>
                        </w:rPr>
                        <w:t>систе</w:t>
                      </w:r>
                      <w:r w:rsidR="00796A92">
                        <w:rPr>
                          <w:color w:val="000000"/>
                        </w:rPr>
                        <w:t xml:space="preserve">мите за контрол. Присъстващите ще бъдат запознати и </w:t>
                      </w:r>
                      <w:r w:rsidR="00FD3A5E">
                        <w:rPr>
                          <w:color w:val="000000"/>
                        </w:rPr>
                        <w:t xml:space="preserve">с </w:t>
                      </w:r>
                      <w:r w:rsidR="00110BFC" w:rsidRPr="00F07074">
                        <w:rPr>
                          <w:color w:val="000000"/>
                        </w:rPr>
                        <w:t xml:space="preserve">условията за прилагането на </w:t>
                      </w:r>
                      <w:r w:rsidR="007D4165" w:rsidRPr="00F07074">
                        <w:rPr>
                          <w:bCs/>
                        </w:rPr>
                        <w:t>интервенциите</w:t>
                      </w:r>
                      <w:r w:rsidR="00796A92">
                        <w:rPr>
                          <w:bCs/>
                        </w:rPr>
                        <w:t xml:space="preserve"> от </w:t>
                      </w:r>
                      <w:r w:rsidR="00796A92" w:rsidRPr="00796A92">
                        <w:rPr>
                          <w:bCs/>
                        </w:rPr>
                        <w:t>Стратегическия план за развитието на земеделието и селските райони за периода 2023 – 2027 г.</w:t>
                      </w:r>
                      <w:r w:rsidR="00796A92">
                        <w:rPr>
                          <w:bCs/>
                        </w:rPr>
                        <w:t xml:space="preserve">:  </w:t>
                      </w:r>
                      <w:r w:rsidR="00FD3A5E" w:rsidRPr="00FD3A5E">
                        <w:rPr>
                          <w:bCs/>
                        </w:rPr>
                        <w:t>„Биологично растениевъд</w:t>
                      </w:r>
                      <w:r w:rsidR="00796A92">
                        <w:rPr>
                          <w:bCs/>
                        </w:rPr>
                        <w:t xml:space="preserve">ство“ и „Биологично пчеларство“. </w:t>
                      </w:r>
                      <w:r w:rsidR="00110BFC" w:rsidRPr="00F07074">
                        <w:rPr>
                          <w:color w:val="000000"/>
                        </w:rPr>
                        <w:t xml:space="preserve">По време на тези срещи експертите от НССЗ ще отговарят на въпроси, поставени от </w:t>
                      </w:r>
                      <w:r w:rsidR="00315695" w:rsidRPr="00F07074">
                        <w:rPr>
                          <w:color w:val="000000"/>
                        </w:rPr>
                        <w:t>присъстващите</w:t>
                      </w:r>
                      <w:r w:rsidR="00110BFC" w:rsidRPr="00F07074">
                        <w:rPr>
                          <w:color w:val="000000"/>
                        </w:rPr>
                        <w:t>, които са от компетентността на експертите от НССЗ.</w:t>
                      </w:r>
                    </w:p>
                    <w:p w:rsidR="00D10149" w:rsidRPr="00F07074" w:rsidRDefault="00F07074" w:rsidP="00D10149">
                      <w:pPr>
                        <w:tabs>
                          <w:tab w:val="left" w:pos="0"/>
                          <w:tab w:val="left" w:pos="1418"/>
                          <w:tab w:val="left" w:pos="2127"/>
                        </w:tabs>
                        <w:spacing w:after="240"/>
                        <w:jc w:val="both"/>
                        <w:rPr>
                          <w:color w:val="000000"/>
                        </w:rPr>
                      </w:pPr>
                      <w:r w:rsidRPr="00F07074">
                        <w:rPr>
                          <w:bCs/>
                          <w:color w:val="000000"/>
                        </w:rPr>
                        <w:t xml:space="preserve">Във втората част на срещата </w:t>
                      </w:r>
                      <w:r w:rsidR="00796A92">
                        <w:rPr>
                          <w:bCs/>
                          <w:color w:val="000000"/>
                        </w:rPr>
                        <w:t>участниците</w:t>
                      </w:r>
                      <w:r w:rsidRPr="00F07074">
                        <w:rPr>
                          <w:bCs/>
                          <w:color w:val="000000"/>
                        </w:rPr>
                        <w:t xml:space="preserve"> ще бъдат з</w:t>
                      </w:r>
                      <w:r w:rsidR="005E7448">
                        <w:rPr>
                          <w:bCs/>
                          <w:color w:val="000000"/>
                        </w:rPr>
                        <w:t xml:space="preserve">апознати с </w:t>
                      </w:r>
                      <w:r w:rsidR="009F50E2">
                        <w:rPr>
                          <w:bCs/>
                          <w:color w:val="000000"/>
                        </w:rPr>
                        <w:t>основните изисквания при</w:t>
                      </w:r>
                      <w:r w:rsidRPr="00F07074">
                        <w:rPr>
                          <w:bCs/>
                          <w:color w:val="000000"/>
                        </w:rPr>
                        <w:t xml:space="preserve"> изпълнение на </w:t>
                      </w:r>
                      <w:r w:rsidR="009F50E2">
                        <w:t>поети ангажименти по мярка 10 „Агроекология и климат“ и м</w:t>
                      </w:r>
                      <w:r w:rsidR="009F50E2" w:rsidRPr="005056FB">
                        <w:t xml:space="preserve">ярка 11 „Биологично земеделие” от </w:t>
                      </w:r>
                      <w:r w:rsidR="009F50E2">
                        <w:t>Програма за развитие на селските райони за периода</w:t>
                      </w:r>
                      <w:r w:rsidR="009F50E2" w:rsidRPr="005056FB">
                        <w:t xml:space="preserve"> 201</w:t>
                      </w:r>
                      <w:r w:rsidR="009F50E2">
                        <w:t xml:space="preserve">4 </w:t>
                      </w:r>
                      <w:r w:rsidR="009F50E2" w:rsidRPr="005056FB">
                        <w:t>-</w:t>
                      </w:r>
                      <w:r w:rsidR="009F50E2">
                        <w:t xml:space="preserve"> </w:t>
                      </w:r>
                      <w:r w:rsidR="009F50E2" w:rsidRPr="005056FB">
                        <w:t>2020 г</w:t>
                      </w:r>
                      <w:r w:rsidR="009F50E2">
                        <w:t>.</w:t>
                      </w:r>
                    </w:p>
                    <w:p w:rsidR="00D10149" w:rsidRPr="00F07074" w:rsidRDefault="00D10149" w:rsidP="00D1014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563C1"/>
                          <w:u w:val="single"/>
                          <w:lang w:val="en-US"/>
                        </w:rPr>
                      </w:pPr>
                      <w:r w:rsidRPr="00F07074">
                        <w:rPr>
                          <w:b/>
                          <w:color w:val="000000"/>
                          <w:u w:val="single"/>
                        </w:rPr>
                        <w:t>За допълнителна информация и въпроси</w:t>
                      </w:r>
                      <w:r w:rsidRPr="00F07074">
                        <w:rPr>
                          <w:bCs/>
                          <w:color w:val="000000"/>
                        </w:rPr>
                        <w:t xml:space="preserve"> </w:t>
                      </w:r>
                      <w:r w:rsidRPr="00F07074">
                        <w:rPr>
                          <w:color w:val="000000"/>
                        </w:rPr>
                        <w:t>може да се свържете с</w:t>
                      </w:r>
                      <w:r w:rsidR="008B1C3B">
                        <w:rPr>
                          <w:color w:val="000000"/>
                        </w:rPr>
                        <w:t>: Христина Иванова-Гл. експерт МОО Долна баня НССЗ-0882 728 282 и на стационарен тел: 071 069 973.</w:t>
                      </w:r>
                    </w:p>
                    <w:p w:rsidR="00D10149" w:rsidRPr="00F07074" w:rsidRDefault="00D10149" w:rsidP="00D10149">
                      <w:pPr>
                        <w:jc w:val="both"/>
                        <w:rPr>
                          <w:color w:val="000000"/>
                        </w:rPr>
                      </w:pPr>
                    </w:p>
                    <w:p w:rsidR="00D10149" w:rsidRPr="00F07074" w:rsidRDefault="00D10149" w:rsidP="00D10149">
                      <w:pPr>
                        <w:jc w:val="both"/>
                        <w:rPr>
                          <w:b/>
                          <w:bCs/>
                          <w:color w:val="000000"/>
                        </w:rPr>
                      </w:pPr>
                      <w:r w:rsidRPr="00F07074">
                        <w:rPr>
                          <w:b/>
                          <w:bCs/>
                          <w:color w:val="000000"/>
                        </w:rPr>
                        <w:t>Очакваме Ви!</w:t>
                      </w:r>
                    </w:p>
                  </w:txbxContent>
                </v:textbox>
              </v:shape>
            </w:pict>
          </mc:Fallback>
        </mc:AlternateContent>
      </w:r>
      <w:r w:rsidR="00DE383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9814B5" wp14:editId="225F59B1">
                <wp:simplePos x="0" y="0"/>
                <wp:positionH relativeFrom="column">
                  <wp:posOffset>2457450</wp:posOffset>
                </wp:positionH>
                <wp:positionV relativeFrom="page">
                  <wp:posOffset>9972675</wp:posOffset>
                </wp:positionV>
                <wp:extent cx="4333875" cy="3619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10149" w:rsidRDefault="00D10149" w:rsidP="00D101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14B5" id="Text Box 6" o:spid="_x0000_s1028" type="#_x0000_t202" style="position:absolute;margin-left:193.5pt;margin-top:785.25pt;width:341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" fillcolor="white [3201]" strokecolor="white [3212]" strokeweight=".5pt">
                <v:textbox>
                  <w:txbxContent>
                    <w:p w:rsidR="00D10149" w:rsidRDefault="00D10149" w:rsidP="00D10149"/>
                  </w:txbxContent>
                </v:textbox>
                <w10:wrap anchory="page"/>
              </v:shape>
            </w:pict>
          </mc:Fallback>
        </mc:AlternateContent>
      </w:r>
      <w:r w:rsidR="00D10149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DB8DD4" wp14:editId="78DCE0FE">
                <wp:simplePos x="0" y="0"/>
                <wp:positionH relativeFrom="column">
                  <wp:posOffset>5334000</wp:posOffset>
                </wp:positionH>
                <wp:positionV relativeFrom="page">
                  <wp:posOffset>9772650</wp:posOffset>
                </wp:positionV>
                <wp:extent cx="1857375" cy="626110"/>
                <wp:effectExtent l="0" t="0" r="28575" b="215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62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0149" w:rsidRDefault="00D10149" w:rsidP="00D10149">
                            <w:pPr>
                              <w:pStyle w:val="a5"/>
                            </w:pPr>
                            <w:r w:rsidRPr="002D408C">
                              <w:rPr>
                                <w:b/>
                                <w:color w:val="000000"/>
                              </w:rPr>
                              <w:t>НАЦИОНАЛНА СЛУЖБА ЗА СЪВЕТИ В ЗЕМЕДЕЛИЕТО</w:t>
                            </w:r>
                          </w:p>
                          <w:p w:rsidR="00D10149" w:rsidRDefault="00D101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DB8DD4" id="Text Box 9" o:spid="_x0000_s1029" type="#_x0000_t202" style="position:absolute;margin-left:420pt;margin-top:769.5pt;width:146.25pt;height:49.3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" fillcolor="white [3201]" strokeweight=".5pt">
                <v:textbox>
                  <w:txbxContent>
                    <w:p w:rsidR="00D10149" w:rsidRDefault="00D10149" w:rsidP="00D10149">
                      <w:pPr>
                        <w:pStyle w:val="a5"/>
                      </w:pPr>
                      <w:r w:rsidRPr="002D408C">
                        <w:rPr>
                          <w:b/>
                          <w:color w:val="000000"/>
                        </w:rPr>
                        <w:t>НАЦИОНАЛНА СЛУЖБА ЗА СЪВЕТИ В ЗЕМЕДЕЛИЕТО</w:t>
                      </w:r>
                    </w:p>
                    <w:p w:rsidR="00D10149" w:rsidRDefault="00D10149"/>
                  </w:txbxContent>
                </v:textbox>
                <w10:wrap anchory="page"/>
              </v:shape>
            </w:pict>
          </mc:Fallback>
        </mc:AlternateContent>
      </w:r>
      <w:r w:rsidR="00D1014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B06E74" wp14:editId="278A2D7C">
                <wp:simplePos x="0" y="0"/>
                <wp:positionH relativeFrom="column">
                  <wp:posOffset>4200525</wp:posOffset>
                </wp:positionH>
                <wp:positionV relativeFrom="paragraph">
                  <wp:posOffset>9725025</wp:posOffset>
                </wp:positionV>
                <wp:extent cx="1000125" cy="8001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10149" w:rsidRDefault="00D10149" w:rsidP="006139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06E74" id="Text Box 10" o:spid="_x0000_s1030" type="#_x0000_t202" style="position:absolute;margin-left:330.75pt;margin-top:765.75pt;width:78.75pt;height:6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" fillcolor="white [3201]" strokecolor="white [3212]" strokeweight=".5pt">
                <v:textbox>
                  <w:txbxContent>
                    <w:p w:rsidR="00D10149" w:rsidRDefault="00D10149" w:rsidP="006139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1014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04871" wp14:editId="4B07DB29">
                <wp:simplePos x="0" y="0"/>
                <wp:positionH relativeFrom="column">
                  <wp:posOffset>1600201</wp:posOffset>
                </wp:positionH>
                <wp:positionV relativeFrom="paragraph">
                  <wp:posOffset>9725025</wp:posOffset>
                </wp:positionV>
                <wp:extent cx="800100" cy="8001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10149" w:rsidRDefault="00DE3833" w:rsidP="00D101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0550" cy="733425"/>
                                  <wp:effectExtent l="0" t="0" r="0" b="9525"/>
                                  <wp:docPr id="11" name="Картина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лого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024" cy="746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A04871" id="Text Box 4" o:spid="_x0000_s1031" type="#_x0000_t202" style="position:absolute;margin-left:126pt;margin-top:765.75pt;width:63pt;height:6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" fillcolor="white [3201]" strokecolor="white [3212]" strokeweight=".5pt">
                <v:textbox>
                  <w:txbxContent>
                    <w:p w:rsidR="00D10149" w:rsidRDefault="00DE3833" w:rsidP="00D1014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0550" cy="733425"/>
                            <wp:effectExtent l="0" t="0" r="0" b="9525"/>
                            <wp:docPr id="11" name="Картина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лого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024" cy="746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B5965">
        <w:rPr>
          <w:noProof/>
        </w:rPr>
        <w:drawing>
          <wp:inline distT="0" distB="0" distL="0" distR="0">
            <wp:extent cx="7556500" cy="107632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пие на Копие на Bcard NSSZ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841" cy="1076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86" w:rsidRDefault="006B5B3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1243492</wp:posOffset>
                </wp:positionH>
                <wp:positionV relativeFrom="paragraph">
                  <wp:posOffset>893002</wp:posOffset>
                </wp:positionV>
                <wp:extent cx="6153150" cy="8591107"/>
                <wp:effectExtent l="0" t="0" r="19050" b="196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591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9498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7650"/>
                            </w:tblGrid>
                            <w:tr w:rsidR="00294983" w:rsidTr="00183CE1">
                              <w:trPr>
                                <w:trHeight w:val="558"/>
                              </w:trPr>
                              <w:tc>
                                <w:tcPr>
                                  <w:tcW w:w="1848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294983" w:rsidRPr="00F07074" w:rsidRDefault="00183CE1" w:rsidP="00294983">
                                  <w:pPr>
                                    <w:spacing w:before="240" w:after="240"/>
                                    <w:ind w:right="-141"/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</w:t>
                                  </w:r>
                                  <w:r w:rsidR="00294983" w:rsidRPr="00F07074">
                                    <w:rPr>
                                      <w:b/>
                                      <w:color w:val="000000"/>
                                      <w:lang w:val="en-US"/>
                                    </w:rPr>
                                    <w:t>0</w:t>
                                  </w:r>
                                  <w:r w:rsidR="00294983" w:rsidRPr="00F07074">
                                    <w:rPr>
                                      <w:b/>
                                      <w:color w:val="000000"/>
                                    </w:rPr>
                                    <w:t xml:space="preserve"> – 1</w:t>
                                  </w:r>
                                  <w:r w:rsidR="00294983" w:rsidRPr="00F07074">
                                    <w:rPr>
                                      <w:b/>
                                      <w:color w:val="000000"/>
                                      <w:lang w:val="en-US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.0</w:t>
                                  </w:r>
                                  <w:r w:rsidR="00294983" w:rsidRPr="00F07074">
                                    <w:rPr>
                                      <w:b/>
                                      <w:color w:val="000000"/>
                                    </w:rPr>
                                    <w:t>0 ч.</w:t>
                                  </w:r>
                                </w:p>
                              </w:tc>
                              <w:tc>
                                <w:tcPr>
                                  <w:tcW w:w="7650" w:type="dxa"/>
                                  <w:vAlign w:val="center"/>
                                </w:tcPr>
                                <w:p w:rsidR="00DE031C" w:rsidRPr="00A865F0" w:rsidRDefault="00183CE1" w:rsidP="00183CE1">
                                  <w:pPr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A865F0">
                                    <w:rPr>
                                      <w:b/>
                                      <w:color w:val="000000"/>
                                    </w:rPr>
                                    <w:t xml:space="preserve">Регистрация на участниците </w:t>
                                  </w:r>
                                </w:p>
                              </w:tc>
                            </w:tr>
                            <w:tr w:rsidR="00294983" w:rsidTr="00676053">
                              <w:trPr>
                                <w:trHeight w:val="1925"/>
                              </w:trPr>
                              <w:tc>
                                <w:tcPr>
                                  <w:tcW w:w="1848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294983" w:rsidRPr="00F07074" w:rsidRDefault="00294983" w:rsidP="00294983">
                                  <w:pPr>
                                    <w:spacing w:before="240" w:after="240"/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  <w:lang w:val="en-US"/>
                                    </w:rPr>
                                    <w:t>0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.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0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 xml:space="preserve">0 – 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  <w:lang w:val="en-US"/>
                                    </w:rPr>
                                    <w:t>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.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  <w:lang w:val="en-US"/>
                                    </w:rPr>
                                    <w:t xml:space="preserve">00 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ч.</w:t>
                                  </w:r>
                                </w:p>
                                <w:p w:rsidR="00294983" w:rsidRPr="00F07074" w:rsidRDefault="00294983" w:rsidP="00294983">
                                  <w:pPr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0" w:type="dxa"/>
                                  <w:vAlign w:val="center"/>
                                </w:tcPr>
                                <w:p w:rsidR="000F56FF" w:rsidRDefault="00AB3EE5" w:rsidP="00183CE1">
                                  <w:pPr>
                                    <w:shd w:val="clear" w:color="auto" w:fill="FFFFFF"/>
                                    <w:spacing w:after="120" w:line="276" w:lineRule="auto"/>
                                    <w:jc w:val="both"/>
                                  </w:pPr>
                                  <w:r>
                                    <w:t xml:space="preserve">Биологично земеделие </w:t>
                                  </w:r>
                                  <w:r w:rsidR="003017C2">
                                    <w:t>–</w:t>
                                  </w:r>
                                  <w:r>
                                    <w:t xml:space="preserve"> </w:t>
                                  </w:r>
                                  <w:r w:rsidR="003017C2">
                                    <w:t xml:space="preserve">същност, </w:t>
                                  </w:r>
                                  <w:r>
                                    <w:t>у</w:t>
                                  </w:r>
                                  <w:r w:rsidRPr="00AB3EE5">
                                    <w:t>словия и</w:t>
                                  </w:r>
                                  <w:r w:rsidR="000F56FF">
                                    <w:t xml:space="preserve"> принципи на биологичното производство. Нормативн</w:t>
                                  </w:r>
                                  <w:r w:rsidR="00A63D1A">
                                    <w:t>а</w:t>
                                  </w:r>
                                  <w:r w:rsidR="000F56FF">
                                    <w:t xml:space="preserve"> </w:t>
                                  </w:r>
                                  <w:r w:rsidR="00A63D1A">
                                    <w:t>уредба</w:t>
                                  </w:r>
                                  <w:r w:rsidR="000F56FF">
                                    <w:t>. П</w:t>
                                  </w:r>
                                  <w:r w:rsidR="000F56FF" w:rsidRPr="000F56FF">
                                    <w:t>равила за биологично производство</w:t>
                                  </w:r>
                                  <w:r w:rsidR="000F56FF">
                                    <w:t xml:space="preserve"> и системи за контрол</w:t>
                                  </w:r>
                                  <w:r w:rsidR="00676053">
                                    <w:t>.</w:t>
                                  </w:r>
                                </w:p>
                                <w:p w:rsidR="00294983" w:rsidRPr="00F07074" w:rsidRDefault="00294983" w:rsidP="00294983">
                                  <w:pPr>
                                    <w:tabs>
                                      <w:tab w:val="left" w:pos="177"/>
                                    </w:tabs>
                                    <w:spacing w:after="120"/>
                                    <w:jc w:val="both"/>
                                  </w:pPr>
                                  <w:r w:rsidRPr="00F07074">
                                    <w:rPr>
                                      <w:i/>
                                      <w:iCs/>
                                    </w:rPr>
                                    <w:t>Лектор: експерт от</w:t>
                                  </w:r>
                                  <w:r w:rsidRPr="00F07074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 xml:space="preserve"> </w:t>
                                  </w:r>
                                  <w:r w:rsidRPr="00F07074">
                                    <w:rPr>
                                      <w:i/>
                                      <w:iCs/>
                                    </w:rPr>
                                    <w:t>НССЗ</w:t>
                                  </w:r>
                                </w:p>
                              </w:tc>
                            </w:tr>
                            <w:tr w:rsidR="00294983" w:rsidTr="00183CE1">
                              <w:trPr>
                                <w:trHeight w:val="350"/>
                              </w:trPr>
                              <w:tc>
                                <w:tcPr>
                                  <w:tcW w:w="1848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294983" w:rsidRPr="00F07074" w:rsidRDefault="00294983" w:rsidP="00183CE1">
                                  <w:pPr>
                                    <w:spacing w:before="240" w:after="240"/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.00 – 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.1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5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 xml:space="preserve"> ч.</w:t>
                                  </w:r>
                                </w:p>
                              </w:tc>
                              <w:tc>
                                <w:tcPr>
                                  <w:tcW w:w="7650" w:type="dxa"/>
                                  <w:vAlign w:val="center"/>
                                </w:tcPr>
                                <w:p w:rsidR="00294983" w:rsidRPr="00A865F0" w:rsidRDefault="00294983" w:rsidP="00A865F0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A865F0">
                                    <w:rPr>
                                      <w:b/>
                                      <w:i/>
                                      <w:iCs/>
                                    </w:rPr>
                                    <w:t>Почивка</w:t>
                                  </w:r>
                                  <w:r w:rsidR="00183CE1" w:rsidRPr="00A865F0">
                                    <w:rPr>
                                      <w:b/>
                                      <w:i/>
                                      <w:iCs/>
                                    </w:rPr>
                                    <w:t xml:space="preserve"> – Кафе пауза</w:t>
                                  </w:r>
                                </w:p>
                              </w:tc>
                            </w:tr>
                            <w:tr w:rsidR="00294983" w:rsidTr="00183CE1">
                              <w:tc>
                                <w:tcPr>
                                  <w:tcW w:w="1848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294983" w:rsidRPr="00F07074" w:rsidRDefault="00294983" w:rsidP="00183CE1">
                                  <w:pPr>
                                    <w:spacing w:after="240"/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1.15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 xml:space="preserve"> – 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2.3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0 ч.</w:t>
                                  </w:r>
                                </w:p>
                              </w:tc>
                              <w:tc>
                                <w:tcPr>
                                  <w:tcW w:w="7650" w:type="dxa"/>
                                  <w:vAlign w:val="center"/>
                                </w:tcPr>
                                <w:p w:rsidR="00FD3A5E" w:rsidRDefault="00FD3A5E" w:rsidP="00FC68EC">
                                  <w:pPr>
                                    <w:shd w:val="clear" w:color="auto" w:fill="FFFFFF"/>
                                    <w:spacing w:after="120" w:line="276" w:lineRule="auto"/>
                                    <w:jc w:val="both"/>
                                  </w:pPr>
                                </w:p>
                                <w:p w:rsidR="00676053" w:rsidRPr="00FC68EC" w:rsidRDefault="00796A92" w:rsidP="00FC68EC">
                                  <w:pPr>
                                    <w:shd w:val="clear" w:color="auto" w:fill="FFFFFF"/>
                                    <w:spacing w:after="120" w:line="276" w:lineRule="auto"/>
                                    <w:jc w:val="both"/>
                                  </w:pPr>
                                  <w:r>
                                    <w:t>Условия за п</w:t>
                                  </w:r>
                                  <w:r w:rsidR="00676053" w:rsidRPr="00FC68EC">
                                    <w:t>рилагане на интервенциите „Биологично растениевъдство“ и „Биологично пчеларство“, включени в Стратегическия план за развитието на земеделието и селските райони за периода 2023 – 2027 г. (Наредба № 9 от 2023 г).</w:t>
                                  </w:r>
                                  <w:r w:rsidR="00A63D1A">
                                    <w:t xml:space="preserve"> – </w:t>
                                  </w:r>
                                  <w:r w:rsidR="00965D35">
                                    <w:t xml:space="preserve">подпомагани дейности, </w:t>
                                  </w:r>
                                  <w:r w:rsidR="00A63D1A">
                                    <w:t>изисквания,</w:t>
                                  </w:r>
                                  <w:r w:rsidR="00EF0EB5">
                                    <w:t xml:space="preserve"> продължителност, </w:t>
                                  </w:r>
                                  <w:r w:rsidR="00A63D1A">
                                    <w:t>финансова помощ</w:t>
                                  </w:r>
                                  <w:r w:rsidR="00EF0EB5">
                                    <w:t>.</w:t>
                                  </w:r>
                                </w:p>
                                <w:p w:rsidR="00DE031C" w:rsidRPr="00F07074" w:rsidRDefault="00183CE1" w:rsidP="00FC68EC">
                                  <w:pPr>
                                    <w:pStyle w:val="1"/>
                                    <w:shd w:val="clear" w:color="auto" w:fill="FFFFFF"/>
                                    <w:tabs>
                                      <w:tab w:val="left" w:pos="0"/>
                                      <w:tab w:val="left" w:pos="170"/>
                                    </w:tabs>
                                    <w:spacing w:after="120"/>
                                    <w:ind w:left="-69"/>
                                    <w:jc w:val="both"/>
                                    <w:rPr>
                                      <w:b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C68EC">
                                    <w:rPr>
                                      <w:b w:val="0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Лектор: експерт от</w:t>
                                  </w:r>
                                  <w:r w:rsidRPr="00FC68EC">
                                    <w:rPr>
                                      <w:b w:val="0"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FC68EC">
                                    <w:rPr>
                                      <w:b w:val="0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НССЗ</w:t>
                                  </w:r>
                                </w:p>
                              </w:tc>
                            </w:tr>
                            <w:tr w:rsidR="00294983" w:rsidTr="00A865F0">
                              <w:trPr>
                                <w:trHeight w:val="595"/>
                              </w:trPr>
                              <w:tc>
                                <w:tcPr>
                                  <w:tcW w:w="1848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294983" w:rsidRPr="00F07074" w:rsidRDefault="00294983" w:rsidP="00C57FD9">
                                  <w:pPr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2.3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0 – 1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3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.</w:t>
                                  </w:r>
                                  <w:r w:rsidR="00183CE1">
                                    <w:rPr>
                                      <w:b/>
                                      <w:color w:val="000000"/>
                                    </w:rPr>
                                    <w:t>3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0 ч.</w:t>
                                  </w:r>
                                </w:p>
                              </w:tc>
                              <w:tc>
                                <w:tcPr>
                                  <w:tcW w:w="7650" w:type="dxa"/>
                                  <w:vAlign w:val="center"/>
                                </w:tcPr>
                                <w:p w:rsidR="00294983" w:rsidRPr="00183CE1" w:rsidRDefault="00183CE1" w:rsidP="00A865F0">
                                  <w:pPr>
                                    <w:jc w:val="both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183CE1">
                                    <w:rPr>
                                      <w:b/>
                                      <w:i/>
                                      <w:iCs/>
                                    </w:rPr>
                                    <w:t>Обяд</w:t>
                                  </w:r>
                                </w:p>
                              </w:tc>
                            </w:tr>
                            <w:tr w:rsidR="00294983" w:rsidTr="00183CE1">
                              <w:tc>
                                <w:tcPr>
                                  <w:tcW w:w="1848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294983" w:rsidRPr="00F07074" w:rsidRDefault="00294983" w:rsidP="00294983">
                                  <w:pPr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</w:p>
                                <w:p w:rsidR="00294983" w:rsidRPr="00F07074" w:rsidRDefault="00294983" w:rsidP="00294983">
                                  <w:pPr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 w:rsidR="00A865F0">
                                    <w:rPr>
                                      <w:b/>
                                      <w:color w:val="000000"/>
                                    </w:rPr>
                                    <w:t>3.3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0 – 1</w:t>
                                  </w:r>
                                  <w:r w:rsidR="00A865F0">
                                    <w:rPr>
                                      <w:b/>
                                      <w:color w:val="000000"/>
                                    </w:rPr>
                                    <w:t>4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.30 ч.</w:t>
                                  </w:r>
                                </w:p>
                                <w:p w:rsidR="00294983" w:rsidRPr="00F07074" w:rsidRDefault="00294983" w:rsidP="00294983">
                                  <w:pPr>
                                    <w:spacing w:before="240"/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</w:p>
                                <w:p w:rsidR="00294983" w:rsidRPr="00F07074" w:rsidRDefault="00294983" w:rsidP="00294983">
                                  <w:pPr>
                                    <w:spacing w:before="240"/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0" w:type="dxa"/>
                                  <w:vAlign w:val="center"/>
                                </w:tcPr>
                                <w:p w:rsidR="005056FB" w:rsidRDefault="00763DC1" w:rsidP="005056FB">
                                  <w:pPr>
                                    <w:spacing w:after="120"/>
                                    <w:jc w:val="both"/>
                                  </w:pPr>
                                  <w:r>
                                    <w:t xml:space="preserve">Изпълнение на </w:t>
                                  </w:r>
                                  <w:r w:rsidR="009F50E2">
                                    <w:t>поети ангажименти</w:t>
                                  </w:r>
                                  <w:r>
                                    <w:t xml:space="preserve"> по</w:t>
                                  </w:r>
                                  <w:r w:rsidR="005056FB">
                                    <w:t xml:space="preserve"> мярка 10 „Агроекология и климат“</w:t>
                                  </w:r>
                                  <w:r w:rsidR="00A63D1A">
                                    <w:t xml:space="preserve"> </w:t>
                                  </w:r>
                                  <w:r w:rsidR="005056FB">
                                    <w:t>и м</w:t>
                                  </w:r>
                                  <w:r w:rsidR="005056FB" w:rsidRPr="005056FB">
                                    <w:t xml:space="preserve">ярка 11 „Биологично земеделие” от </w:t>
                                  </w:r>
                                  <w:r w:rsidR="00EF0EB5">
                                    <w:t>Програма за развит</w:t>
                                  </w:r>
                                  <w:r w:rsidR="00965D35">
                                    <w:t>ие на селските райони за период</w:t>
                                  </w:r>
                                  <w:r w:rsidR="009F50E2">
                                    <w:t>а</w:t>
                                  </w:r>
                                  <w:r w:rsidR="005056FB" w:rsidRPr="005056FB">
                                    <w:t xml:space="preserve"> 201</w:t>
                                  </w:r>
                                  <w:r w:rsidR="005056FB">
                                    <w:t xml:space="preserve">4 </w:t>
                                  </w:r>
                                  <w:r w:rsidR="005056FB" w:rsidRPr="005056FB">
                                    <w:t>-</w:t>
                                  </w:r>
                                  <w:r w:rsidR="005056FB">
                                    <w:t xml:space="preserve"> </w:t>
                                  </w:r>
                                  <w:r w:rsidR="005056FB" w:rsidRPr="005056FB">
                                    <w:t>2020 г</w:t>
                                  </w:r>
                                  <w:r w:rsidR="005056FB">
                                    <w:t>.</w:t>
                                  </w:r>
                                </w:p>
                                <w:p w:rsidR="00294983" w:rsidRPr="00F07074" w:rsidRDefault="00294983" w:rsidP="005056FB">
                                  <w:pPr>
                                    <w:spacing w:after="120"/>
                                    <w:jc w:val="both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F07074">
                                    <w:rPr>
                                      <w:bCs/>
                                      <w:i/>
                                      <w:color w:val="000000"/>
                                    </w:rPr>
                                    <w:t>Лектор: експерт от НССЗ</w:t>
                                  </w:r>
                                </w:p>
                              </w:tc>
                            </w:tr>
                            <w:tr w:rsidR="00A865F0" w:rsidTr="00A865F0">
                              <w:trPr>
                                <w:trHeight w:val="757"/>
                              </w:trPr>
                              <w:tc>
                                <w:tcPr>
                                  <w:tcW w:w="1848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A865F0" w:rsidRPr="00F07074" w:rsidRDefault="00A865F0" w:rsidP="00A865F0">
                                  <w:pPr>
                                    <w:jc w:val="both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4.3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0 – 1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5</w:t>
                                  </w:r>
                                  <w:r w:rsidRPr="00F07074">
                                    <w:rPr>
                                      <w:b/>
                                      <w:color w:val="000000"/>
                                    </w:rPr>
                                    <w:t>.30 ч.</w:t>
                                  </w:r>
                                </w:p>
                              </w:tc>
                              <w:tc>
                                <w:tcPr>
                                  <w:tcW w:w="7650" w:type="dxa"/>
                                  <w:vAlign w:val="center"/>
                                </w:tcPr>
                                <w:p w:rsidR="00A865F0" w:rsidRPr="00A865F0" w:rsidRDefault="00A865F0" w:rsidP="00294983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A865F0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Дискусия и закриване на семинара</w:t>
                                  </w:r>
                                </w:p>
                              </w:tc>
                            </w:tr>
                          </w:tbl>
                          <w:p w:rsidR="006B5B31" w:rsidRDefault="006B5B31" w:rsidP="00C57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97.9pt;margin-top:70.3pt;width:484.5pt;height:67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" fillcolor="white [3201]" strokecolor="white [3212]" strokeweight=".5pt">
                <v:textbox>
                  <w:txbxContent>
                    <w:tbl>
                      <w:tblPr>
                        <w:tblStyle w:val="a7"/>
                        <w:tblW w:w="9498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7650"/>
                      </w:tblGrid>
                      <w:tr w:rsidR="00294983" w:rsidTr="00183CE1">
                        <w:trPr>
                          <w:trHeight w:val="558"/>
                        </w:trPr>
                        <w:tc>
                          <w:tcPr>
                            <w:tcW w:w="1848" w:type="dxa"/>
                            <w:shd w:val="clear" w:color="auto" w:fill="D6E3BC" w:themeFill="accent3" w:themeFillTint="66"/>
                            <w:vAlign w:val="center"/>
                          </w:tcPr>
                          <w:p w:rsidR="00294983" w:rsidRPr="00F07074" w:rsidRDefault="00183CE1" w:rsidP="00294983">
                            <w:pPr>
                              <w:spacing w:before="240" w:after="240"/>
                              <w:ind w:right="-141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09</w:t>
                            </w:r>
                            <w:r>
                              <w:rPr>
                                <w:b/>
                                <w:color w:val="00000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3</w:t>
                            </w:r>
                            <w:r w:rsidR="00294983" w:rsidRPr="00F07074">
                              <w:rPr>
                                <w:b/>
                                <w:color w:val="000000"/>
                                <w:lang w:val="en-US"/>
                              </w:rPr>
                              <w:t>0</w:t>
                            </w:r>
                            <w:r w:rsidR="00294983" w:rsidRPr="00F07074">
                              <w:rPr>
                                <w:b/>
                                <w:color w:val="000000"/>
                              </w:rPr>
                              <w:t xml:space="preserve"> – 1</w:t>
                            </w:r>
                            <w:r w:rsidR="00294983" w:rsidRPr="00F07074">
                              <w:rPr>
                                <w:b/>
                                <w:color w:val="00000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.0</w:t>
                            </w:r>
                            <w:r w:rsidR="00294983" w:rsidRPr="00F07074">
                              <w:rPr>
                                <w:b/>
                                <w:color w:val="000000"/>
                              </w:rPr>
                              <w:t>0 ч.</w:t>
                            </w:r>
                          </w:p>
                        </w:tc>
                        <w:tc>
                          <w:tcPr>
                            <w:tcW w:w="7650" w:type="dxa"/>
                            <w:vAlign w:val="center"/>
                          </w:tcPr>
                          <w:p w:rsidR="00DE031C" w:rsidRPr="00A865F0" w:rsidRDefault="00183CE1" w:rsidP="00183CE1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A865F0">
                              <w:rPr>
                                <w:b/>
                                <w:color w:val="000000"/>
                              </w:rPr>
                              <w:t xml:space="preserve">Регистрация на участниците </w:t>
                            </w:r>
                          </w:p>
                        </w:tc>
                      </w:tr>
                      <w:tr w:rsidR="00294983" w:rsidTr="00676053">
                        <w:trPr>
                          <w:trHeight w:val="1925"/>
                        </w:trPr>
                        <w:tc>
                          <w:tcPr>
                            <w:tcW w:w="1848" w:type="dxa"/>
                            <w:shd w:val="clear" w:color="auto" w:fill="D6E3BC" w:themeFill="accent3" w:themeFillTint="66"/>
                            <w:vAlign w:val="center"/>
                          </w:tcPr>
                          <w:p w:rsidR="00294983" w:rsidRPr="00F07074" w:rsidRDefault="00294983" w:rsidP="00294983">
                            <w:pPr>
                              <w:spacing w:before="240" w:after="24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Pr="00F07074">
                              <w:rPr>
                                <w:b/>
                                <w:color w:val="000000"/>
                                <w:lang w:val="en-US"/>
                              </w:rPr>
                              <w:t>0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.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0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 xml:space="preserve">0 – </w:t>
                            </w:r>
                            <w:r w:rsidRPr="00F07074">
                              <w:rPr>
                                <w:b/>
                                <w:color w:val="000000"/>
                                <w:lang w:val="en-US"/>
                              </w:rPr>
                              <w:t>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.</w:t>
                            </w:r>
                            <w:r w:rsidRPr="00F07074">
                              <w:rPr>
                                <w:b/>
                                <w:color w:val="000000"/>
                                <w:lang w:val="en-US"/>
                              </w:rPr>
                              <w:t xml:space="preserve">00 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ч.</w:t>
                            </w:r>
                          </w:p>
                          <w:p w:rsidR="00294983" w:rsidRPr="00F07074" w:rsidRDefault="00294983" w:rsidP="00294983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50" w:type="dxa"/>
                            <w:vAlign w:val="center"/>
                          </w:tcPr>
                          <w:p w:rsidR="000F56FF" w:rsidRDefault="00AB3EE5" w:rsidP="00183CE1">
                            <w:pPr>
                              <w:shd w:val="clear" w:color="auto" w:fill="FFFFFF"/>
                              <w:spacing w:after="120" w:line="276" w:lineRule="auto"/>
                              <w:jc w:val="both"/>
                            </w:pPr>
                            <w:r>
                              <w:t xml:space="preserve">Биологично земеделие </w:t>
                            </w:r>
                            <w:r w:rsidR="003017C2">
                              <w:t>–</w:t>
                            </w:r>
                            <w:r>
                              <w:t xml:space="preserve"> </w:t>
                            </w:r>
                            <w:r w:rsidR="003017C2">
                              <w:t xml:space="preserve">същност, </w:t>
                            </w:r>
                            <w:r>
                              <w:t>у</w:t>
                            </w:r>
                            <w:r w:rsidRPr="00AB3EE5">
                              <w:t>словия и</w:t>
                            </w:r>
                            <w:r w:rsidR="000F56FF">
                              <w:t xml:space="preserve"> принципи на биологичното производство. Нормативн</w:t>
                            </w:r>
                            <w:r w:rsidR="00A63D1A">
                              <w:t>а</w:t>
                            </w:r>
                            <w:r w:rsidR="000F56FF">
                              <w:t xml:space="preserve"> </w:t>
                            </w:r>
                            <w:r w:rsidR="00A63D1A">
                              <w:t>уредба</w:t>
                            </w:r>
                            <w:r w:rsidR="000F56FF">
                              <w:t>. П</w:t>
                            </w:r>
                            <w:r w:rsidR="000F56FF" w:rsidRPr="000F56FF">
                              <w:t>равила за биологично производство</w:t>
                            </w:r>
                            <w:r w:rsidR="000F56FF">
                              <w:t xml:space="preserve"> и системи за контрол</w:t>
                            </w:r>
                            <w:r w:rsidR="00676053">
                              <w:t>.</w:t>
                            </w:r>
                          </w:p>
                          <w:p w:rsidR="00294983" w:rsidRPr="00F07074" w:rsidRDefault="00294983" w:rsidP="00294983">
                            <w:pPr>
                              <w:tabs>
                                <w:tab w:val="left" w:pos="177"/>
                              </w:tabs>
                              <w:spacing w:after="120"/>
                              <w:jc w:val="both"/>
                            </w:pPr>
                            <w:r w:rsidRPr="00F07074">
                              <w:rPr>
                                <w:i/>
                                <w:iCs/>
                              </w:rPr>
                              <w:t>Лектор: експерт от</w:t>
                            </w:r>
                            <w:r w:rsidRPr="00F07074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F07074">
                              <w:rPr>
                                <w:i/>
                                <w:iCs/>
                              </w:rPr>
                              <w:t>НССЗ</w:t>
                            </w:r>
                          </w:p>
                        </w:tc>
                      </w:tr>
                      <w:tr w:rsidR="00294983" w:rsidTr="00183CE1">
                        <w:trPr>
                          <w:trHeight w:val="350"/>
                        </w:trPr>
                        <w:tc>
                          <w:tcPr>
                            <w:tcW w:w="1848" w:type="dxa"/>
                            <w:shd w:val="clear" w:color="auto" w:fill="D6E3BC" w:themeFill="accent3" w:themeFillTint="66"/>
                            <w:vAlign w:val="center"/>
                          </w:tcPr>
                          <w:p w:rsidR="00294983" w:rsidRPr="00F07074" w:rsidRDefault="00294983" w:rsidP="00183CE1">
                            <w:pPr>
                              <w:spacing w:before="240" w:after="24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.00 – 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.1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5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 xml:space="preserve"> ч.</w:t>
                            </w:r>
                          </w:p>
                        </w:tc>
                        <w:tc>
                          <w:tcPr>
                            <w:tcW w:w="7650" w:type="dxa"/>
                            <w:vAlign w:val="center"/>
                          </w:tcPr>
                          <w:p w:rsidR="00294983" w:rsidRPr="00A865F0" w:rsidRDefault="00294983" w:rsidP="00A865F0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A865F0">
                              <w:rPr>
                                <w:b/>
                                <w:i/>
                                <w:iCs/>
                              </w:rPr>
                              <w:t>Почивка</w:t>
                            </w:r>
                            <w:r w:rsidR="00183CE1" w:rsidRPr="00A865F0">
                              <w:rPr>
                                <w:b/>
                                <w:i/>
                                <w:iCs/>
                              </w:rPr>
                              <w:t xml:space="preserve"> – Кафе пауза</w:t>
                            </w:r>
                          </w:p>
                        </w:tc>
                      </w:tr>
                      <w:tr w:rsidR="00294983" w:rsidTr="00183CE1">
                        <w:tc>
                          <w:tcPr>
                            <w:tcW w:w="1848" w:type="dxa"/>
                            <w:shd w:val="clear" w:color="auto" w:fill="D6E3BC" w:themeFill="accent3" w:themeFillTint="66"/>
                            <w:vAlign w:val="center"/>
                          </w:tcPr>
                          <w:p w:rsidR="00294983" w:rsidRPr="00F07074" w:rsidRDefault="00294983" w:rsidP="00183CE1">
                            <w:pPr>
                              <w:spacing w:after="24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1.15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 xml:space="preserve"> – 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2.3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0 ч.</w:t>
                            </w:r>
                          </w:p>
                        </w:tc>
                        <w:tc>
                          <w:tcPr>
                            <w:tcW w:w="7650" w:type="dxa"/>
                            <w:vAlign w:val="center"/>
                          </w:tcPr>
                          <w:p w:rsidR="00FD3A5E" w:rsidRDefault="00FD3A5E" w:rsidP="00FC68EC">
                            <w:pPr>
                              <w:shd w:val="clear" w:color="auto" w:fill="FFFFFF"/>
                              <w:spacing w:after="120" w:line="276" w:lineRule="auto"/>
                              <w:jc w:val="both"/>
                            </w:pPr>
                          </w:p>
                          <w:p w:rsidR="00676053" w:rsidRPr="00FC68EC" w:rsidRDefault="00796A92" w:rsidP="00FC68EC">
                            <w:pPr>
                              <w:shd w:val="clear" w:color="auto" w:fill="FFFFFF"/>
                              <w:spacing w:after="120" w:line="276" w:lineRule="auto"/>
                              <w:jc w:val="both"/>
                            </w:pPr>
                            <w:r>
                              <w:t>Условия за п</w:t>
                            </w:r>
                            <w:r w:rsidR="00676053" w:rsidRPr="00FC68EC">
                              <w:t>рилагане на интервенциите „Биологично растениевъдство“ и „Биологично пчеларство“, включени в Стратегическия план за развитието на земеделието и селските райони за периода 2023 – 2027 г. (Наредба № 9 от 2023 г).</w:t>
                            </w:r>
                            <w:r w:rsidR="00A63D1A">
                              <w:t xml:space="preserve"> – </w:t>
                            </w:r>
                            <w:r w:rsidR="00965D35">
                              <w:t xml:space="preserve">подпомагани дейности, </w:t>
                            </w:r>
                            <w:r w:rsidR="00A63D1A">
                              <w:t>изисквания,</w:t>
                            </w:r>
                            <w:r w:rsidR="00EF0EB5">
                              <w:t xml:space="preserve"> продължителност, </w:t>
                            </w:r>
                            <w:r w:rsidR="00A63D1A">
                              <w:t>финансова помощ</w:t>
                            </w:r>
                            <w:r w:rsidR="00EF0EB5">
                              <w:t>.</w:t>
                            </w:r>
                          </w:p>
                          <w:p w:rsidR="00DE031C" w:rsidRPr="00F07074" w:rsidRDefault="00183CE1" w:rsidP="00FC68EC">
                            <w:pPr>
                              <w:pStyle w:val="1"/>
                              <w:shd w:val="clear" w:color="auto" w:fill="FFFFFF"/>
                              <w:tabs>
                                <w:tab w:val="left" w:pos="0"/>
                                <w:tab w:val="left" w:pos="170"/>
                              </w:tabs>
                              <w:spacing w:after="120"/>
                              <w:ind w:left="-69"/>
                              <w:jc w:val="both"/>
                              <w:rPr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C68EC">
                              <w:rPr>
                                <w:b w:val="0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Лектор: експерт от</w:t>
                            </w:r>
                            <w:r w:rsidRPr="00FC68EC">
                              <w:rPr>
                                <w:b w:val="0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FC68EC">
                              <w:rPr>
                                <w:b w:val="0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НССЗ</w:t>
                            </w:r>
                          </w:p>
                        </w:tc>
                      </w:tr>
                      <w:tr w:rsidR="00294983" w:rsidTr="00A865F0">
                        <w:trPr>
                          <w:trHeight w:val="595"/>
                        </w:trPr>
                        <w:tc>
                          <w:tcPr>
                            <w:tcW w:w="1848" w:type="dxa"/>
                            <w:shd w:val="clear" w:color="auto" w:fill="D6E3BC" w:themeFill="accent3" w:themeFillTint="66"/>
                            <w:vAlign w:val="center"/>
                          </w:tcPr>
                          <w:p w:rsidR="00294983" w:rsidRPr="00F07074" w:rsidRDefault="00294983" w:rsidP="00C57FD9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2.3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0 – 1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3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.</w:t>
                            </w:r>
                            <w:r w:rsidR="00183CE1">
                              <w:rPr>
                                <w:b/>
                                <w:color w:val="000000"/>
                              </w:rPr>
                              <w:t>3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0 ч.</w:t>
                            </w:r>
                          </w:p>
                        </w:tc>
                        <w:tc>
                          <w:tcPr>
                            <w:tcW w:w="7650" w:type="dxa"/>
                            <w:vAlign w:val="center"/>
                          </w:tcPr>
                          <w:p w:rsidR="00294983" w:rsidRPr="00183CE1" w:rsidRDefault="00183CE1" w:rsidP="00A865F0">
                            <w:pPr>
                              <w:jc w:val="both"/>
                              <w:rPr>
                                <w:i/>
                                <w:color w:val="000000"/>
                              </w:rPr>
                            </w:pPr>
                            <w:r w:rsidRPr="00183CE1">
                              <w:rPr>
                                <w:b/>
                                <w:i/>
                                <w:iCs/>
                              </w:rPr>
                              <w:t>Обяд</w:t>
                            </w:r>
                          </w:p>
                        </w:tc>
                      </w:tr>
                      <w:tr w:rsidR="00294983" w:rsidTr="00183CE1">
                        <w:tc>
                          <w:tcPr>
                            <w:tcW w:w="1848" w:type="dxa"/>
                            <w:shd w:val="clear" w:color="auto" w:fill="D6E3BC" w:themeFill="accent3" w:themeFillTint="66"/>
                            <w:vAlign w:val="center"/>
                          </w:tcPr>
                          <w:p w:rsidR="00294983" w:rsidRPr="00F07074" w:rsidRDefault="00294983" w:rsidP="00294983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94983" w:rsidRPr="00F07074" w:rsidRDefault="00294983" w:rsidP="00294983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="00A865F0">
                              <w:rPr>
                                <w:b/>
                                <w:color w:val="000000"/>
                              </w:rPr>
                              <w:t>3.3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0 – 1</w:t>
                            </w:r>
                            <w:r w:rsidR="00A865F0">
                              <w:rPr>
                                <w:b/>
                                <w:color w:val="000000"/>
                              </w:rPr>
                              <w:t>4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.30 ч.</w:t>
                            </w:r>
                          </w:p>
                          <w:p w:rsidR="00294983" w:rsidRPr="00F07074" w:rsidRDefault="00294983" w:rsidP="00294983">
                            <w:pPr>
                              <w:spacing w:before="24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94983" w:rsidRPr="00F07074" w:rsidRDefault="00294983" w:rsidP="00294983">
                            <w:pPr>
                              <w:spacing w:before="24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50" w:type="dxa"/>
                            <w:vAlign w:val="center"/>
                          </w:tcPr>
                          <w:p w:rsidR="005056FB" w:rsidRDefault="00763DC1" w:rsidP="005056FB">
                            <w:pPr>
                              <w:spacing w:after="120"/>
                              <w:jc w:val="both"/>
                            </w:pPr>
                            <w:r>
                              <w:t xml:space="preserve">Изпълнение на </w:t>
                            </w:r>
                            <w:r w:rsidR="009F50E2">
                              <w:t>поети ангажименти</w:t>
                            </w:r>
                            <w:r>
                              <w:t xml:space="preserve"> по</w:t>
                            </w:r>
                            <w:r w:rsidR="005056FB">
                              <w:t xml:space="preserve"> мярка 10 „Агроекология и климат“</w:t>
                            </w:r>
                            <w:r w:rsidR="00A63D1A">
                              <w:t xml:space="preserve"> </w:t>
                            </w:r>
                            <w:r w:rsidR="005056FB">
                              <w:t>и м</w:t>
                            </w:r>
                            <w:r w:rsidR="005056FB" w:rsidRPr="005056FB">
                              <w:t xml:space="preserve">ярка 11 „Биологично земеделие” от </w:t>
                            </w:r>
                            <w:r w:rsidR="00EF0EB5">
                              <w:t>Програма за развит</w:t>
                            </w:r>
                            <w:r w:rsidR="00965D35">
                              <w:t>ие на селските райони за период</w:t>
                            </w:r>
                            <w:r w:rsidR="009F50E2">
                              <w:t>а</w:t>
                            </w:r>
                            <w:r w:rsidR="005056FB" w:rsidRPr="005056FB">
                              <w:t xml:space="preserve"> 201</w:t>
                            </w:r>
                            <w:r w:rsidR="005056FB">
                              <w:t xml:space="preserve">4 </w:t>
                            </w:r>
                            <w:r w:rsidR="005056FB" w:rsidRPr="005056FB">
                              <w:t>-</w:t>
                            </w:r>
                            <w:r w:rsidR="005056FB">
                              <w:t xml:space="preserve"> </w:t>
                            </w:r>
                            <w:r w:rsidR="005056FB" w:rsidRPr="005056FB">
                              <w:t>2020 г</w:t>
                            </w:r>
                            <w:r w:rsidR="005056FB">
                              <w:t>.</w:t>
                            </w:r>
                          </w:p>
                          <w:p w:rsidR="00294983" w:rsidRPr="00F07074" w:rsidRDefault="00294983" w:rsidP="005056FB">
                            <w:pPr>
                              <w:spacing w:after="120"/>
                              <w:jc w:val="both"/>
                              <w:rPr>
                                <w:i/>
                                <w:color w:val="000000"/>
                              </w:rPr>
                            </w:pPr>
                            <w:r w:rsidRPr="00F07074">
                              <w:rPr>
                                <w:bCs/>
                                <w:i/>
                                <w:color w:val="000000"/>
                              </w:rPr>
                              <w:t>Лектор: експерт от НССЗ</w:t>
                            </w:r>
                          </w:p>
                        </w:tc>
                      </w:tr>
                      <w:tr w:rsidR="00A865F0" w:rsidTr="00A865F0">
                        <w:trPr>
                          <w:trHeight w:val="757"/>
                        </w:trPr>
                        <w:tc>
                          <w:tcPr>
                            <w:tcW w:w="1848" w:type="dxa"/>
                            <w:shd w:val="clear" w:color="auto" w:fill="D6E3BC" w:themeFill="accent3" w:themeFillTint="66"/>
                            <w:vAlign w:val="center"/>
                          </w:tcPr>
                          <w:p w:rsidR="00A865F0" w:rsidRPr="00F07074" w:rsidRDefault="00A865F0" w:rsidP="00A865F0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07074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4.3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0 – 1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5</w:t>
                            </w:r>
                            <w:r w:rsidRPr="00F07074">
                              <w:rPr>
                                <w:b/>
                                <w:color w:val="000000"/>
                              </w:rPr>
                              <w:t>.30 ч.</w:t>
                            </w:r>
                          </w:p>
                        </w:tc>
                        <w:tc>
                          <w:tcPr>
                            <w:tcW w:w="7650" w:type="dxa"/>
                            <w:vAlign w:val="center"/>
                          </w:tcPr>
                          <w:p w:rsidR="00A865F0" w:rsidRPr="00A865F0" w:rsidRDefault="00A865F0" w:rsidP="00294983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A865F0">
                              <w:rPr>
                                <w:b/>
                                <w:bCs/>
                                <w:color w:val="000000"/>
                              </w:rPr>
                              <w:t>Дискусия и закриване на семинара</w:t>
                            </w:r>
                          </w:p>
                        </w:tc>
                      </w:tr>
                    </w:tbl>
                    <w:p w:rsidR="006B5B31" w:rsidRDefault="006B5B31" w:rsidP="00C57FD9"/>
                  </w:txbxContent>
                </v:textbox>
              </v:shape>
            </w:pict>
          </mc:Fallback>
        </mc:AlternateContent>
      </w:r>
      <w:r w:rsidR="00DB5965">
        <w:rPr>
          <w:noProof/>
        </w:rPr>
        <w:drawing>
          <wp:inline distT="0" distB="0" distL="0" distR="0">
            <wp:extent cx="7556841" cy="10686629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пие на Копие на Bcard NSSZ (3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841" cy="1068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4886" w:rsidSect="00DB596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01588"/>
    <w:multiLevelType w:val="hybridMultilevel"/>
    <w:tmpl w:val="80444874"/>
    <w:lvl w:ilvl="0" w:tplc="7876A578">
      <w:start w:val="1"/>
      <w:numFmt w:val="bullet"/>
      <w:lvlText w:val="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49"/>
    <w:rsid w:val="00007FBF"/>
    <w:rsid w:val="00015022"/>
    <w:rsid w:val="00041598"/>
    <w:rsid w:val="000F56FF"/>
    <w:rsid w:val="00110BFC"/>
    <w:rsid w:val="00111D9A"/>
    <w:rsid w:val="00123B07"/>
    <w:rsid w:val="00131849"/>
    <w:rsid w:val="0014770A"/>
    <w:rsid w:val="00183CE1"/>
    <w:rsid w:val="002111B9"/>
    <w:rsid w:val="00225C3F"/>
    <w:rsid w:val="002370EE"/>
    <w:rsid w:val="002371CE"/>
    <w:rsid w:val="00273F9F"/>
    <w:rsid w:val="002840AA"/>
    <w:rsid w:val="00294983"/>
    <w:rsid w:val="002976ED"/>
    <w:rsid w:val="002D5E04"/>
    <w:rsid w:val="002F7373"/>
    <w:rsid w:val="00301638"/>
    <w:rsid w:val="003017C2"/>
    <w:rsid w:val="00315695"/>
    <w:rsid w:val="003244FE"/>
    <w:rsid w:val="00350652"/>
    <w:rsid w:val="003D7090"/>
    <w:rsid w:val="003E4826"/>
    <w:rsid w:val="003E4E1C"/>
    <w:rsid w:val="0042265A"/>
    <w:rsid w:val="004727B0"/>
    <w:rsid w:val="005056FB"/>
    <w:rsid w:val="005677D3"/>
    <w:rsid w:val="005E7448"/>
    <w:rsid w:val="005E76DE"/>
    <w:rsid w:val="0061390E"/>
    <w:rsid w:val="0066139B"/>
    <w:rsid w:val="0067408C"/>
    <w:rsid w:val="00676053"/>
    <w:rsid w:val="00685CC5"/>
    <w:rsid w:val="006B5B31"/>
    <w:rsid w:val="006D22B0"/>
    <w:rsid w:val="006D47DC"/>
    <w:rsid w:val="00700239"/>
    <w:rsid w:val="00710415"/>
    <w:rsid w:val="007156E6"/>
    <w:rsid w:val="00746A20"/>
    <w:rsid w:val="00763DC1"/>
    <w:rsid w:val="00764886"/>
    <w:rsid w:val="00796A92"/>
    <w:rsid w:val="007D4165"/>
    <w:rsid w:val="008B1C3B"/>
    <w:rsid w:val="008F3280"/>
    <w:rsid w:val="008F4B22"/>
    <w:rsid w:val="00936C07"/>
    <w:rsid w:val="009508F9"/>
    <w:rsid w:val="00965D35"/>
    <w:rsid w:val="009A1FD1"/>
    <w:rsid w:val="009D0826"/>
    <w:rsid w:val="009D5168"/>
    <w:rsid w:val="009E5600"/>
    <w:rsid w:val="009F50E2"/>
    <w:rsid w:val="009F62F3"/>
    <w:rsid w:val="00A63D1A"/>
    <w:rsid w:val="00A865F0"/>
    <w:rsid w:val="00AB3EE5"/>
    <w:rsid w:val="00AC5987"/>
    <w:rsid w:val="00AC71B7"/>
    <w:rsid w:val="00B57814"/>
    <w:rsid w:val="00BA0349"/>
    <w:rsid w:val="00BD033A"/>
    <w:rsid w:val="00BE01DB"/>
    <w:rsid w:val="00C357DF"/>
    <w:rsid w:val="00C57FD9"/>
    <w:rsid w:val="00C64DD8"/>
    <w:rsid w:val="00CA0117"/>
    <w:rsid w:val="00CA396E"/>
    <w:rsid w:val="00CC7B6C"/>
    <w:rsid w:val="00CE489D"/>
    <w:rsid w:val="00D10149"/>
    <w:rsid w:val="00D226C2"/>
    <w:rsid w:val="00D60843"/>
    <w:rsid w:val="00DA78FB"/>
    <w:rsid w:val="00DB5965"/>
    <w:rsid w:val="00DB7731"/>
    <w:rsid w:val="00DD5DC9"/>
    <w:rsid w:val="00DE031C"/>
    <w:rsid w:val="00DE3833"/>
    <w:rsid w:val="00DF6BA6"/>
    <w:rsid w:val="00E332DB"/>
    <w:rsid w:val="00E358FF"/>
    <w:rsid w:val="00EE6B50"/>
    <w:rsid w:val="00EE7DA8"/>
    <w:rsid w:val="00EF0EB5"/>
    <w:rsid w:val="00EF1AF3"/>
    <w:rsid w:val="00F07074"/>
    <w:rsid w:val="00F54409"/>
    <w:rsid w:val="00F90661"/>
    <w:rsid w:val="00FC68EC"/>
    <w:rsid w:val="00FD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ECA9"/>
  <w15:docId w15:val="{C550C5CC-90BA-4424-BD1F-891277AD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1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0149"/>
    <w:rPr>
      <w:color w:val="0000FF"/>
      <w:u w:val="single"/>
    </w:rPr>
  </w:style>
  <w:style w:type="paragraph" w:styleId="a4">
    <w:name w:val="No Spacing"/>
    <w:uiPriority w:val="1"/>
    <w:qFormat/>
    <w:rsid w:val="00D10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TML">
    <w:name w:val="HTML Preformatted"/>
    <w:basedOn w:val="a"/>
    <w:link w:val="HTML0"/>
    <w:uiPriority w:val="99"/>
    <w:unhideWhenUsed/>
    <w:rsid w:val="00D101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rsid w:val="00D10149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D1014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D10149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a7">
    <w:name w:val="Table Grid"/>
    <w:basedOn w:val="a1"/>
    <w:uiPriority w:val="59"/>
    <w:rsid w:val="006B5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лавие1"/>
    <w:basedOn w:val="a"/>
    <w:rsid w:val="006B5B31"/>
    <w:pPr>
      <w:jc w:val="center"/>
    </w:pPr>
    <w:rPr>
      <w:b/>
      <w:bCs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46A2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46A20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9D516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bg-BG"/>
    </w:rPr>
  </w:style>
  <w:style w:type="paragraph" w:styleId="aa">
    <w:name w:val="List Paragraph"/>
    <w:basedOn w:val="a"/>
    <w:uiPriority w:val="34"/>
    <w:qFormat/>
    <w:rsid w:val="00FC6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obreva\Documents\Custom%20Office%20Templates\Events_progr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B56FA-7526-4BF6-8D24-11D26D8D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Events_program</Template>
  <TotalTime>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Ивелина Добрева</dc:creator>
  <cp:lastModifiedBy>Христина Иванова</cp:lastModifiedBy>
  <cp:revision>4</cp:revision>
  <cp:lastPrinted>2023-10-24T15:38:00Z</cp:lastPrinted>
  <dcterms:created xsi:type="dcterms:W3CDTF">2023-10-30T09:04:00Z</dcterms:created>
  <dcterms:modified xsi:type="dcterms:W3CDTF">2023-10-30T09:08:00Z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99ee638b4cadd58f00705f12f3bb7fd1585472454819c9aee04b25d918442605</vt:lpwstr>
  </property>
</Properties>
</file>